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06C38" w14:textId="77777777" w:rsidR="00E6296F" w:rsidRDefault="00E6296F">
      <w:pPr>
        <w:jc w:val="center"/>
        <w:rPr>
          <w:sz w:val="36"/>
        </w:rPr>
      </w:pPr>
      <w:r>
        <w:rPr>
          <w:rFonts w:hint="eastAsia"/>
          <w:sz w:val="36"/>
        </w:rPr>
        <w:t>審</w:t>
      </w:r>
      <w:r>
        <w:rPr>
          <w:rFonts w:hint="eastAsia"/>
          <w:sz w:val="36"/>
        </w:rPr>
        <w:t xml:space="preserve"> </w:t>
      </w:r>
      <w:r>
        <w:rPr>
          <w:rFonts w:hint="eastAsia"/>
          <w:sz w:val="36"/>
        </w:rPr>
        <w:t>議</w:t>
      </w:r>
      <w:r>
        <w:rPr>
          <w:rFonts w:hint="eastAsia"/>
          <w:sz w:val="36"/>
        </w:rPr>
        <w:t xml:space="preserve"> </w:t>
      </w:r>
      <w:r>
        <w:rPr>
          <w:rFonts w:hint="eastAsia"/>
          <w:sz w:val="36"/>
        </w:rPr>
        <w:t>会</w:t>
      </w:r>
      <w:r>
        <w:rPr>
          <w:rFonts w:hint="eastAsia"/>
          <w:sz w:val="36"/>
        </w:rPr>
        <w:t xml:space="preserve"> </w:t>
      </w:r>
      <w:r>
        <w:rPr>
          <w:rFonts w:hint="eastAsia"/>
          <w:sz w:val="36"/>
        </w:rPr>
        <w:t>等</w:t>
      </w:r>
      <w:r>
        <w:rPr>
          <w:rFonts w:hint="eastAsia"/>
          <w:sz w:val="36"/>
        </w:rPr>
        <w:t xml:space="preserve"> </w:t>
      </w:r>
      <w:r>
        <w:rPr>
          <w:rFonts w:hint="eastAsia"/>
          <w:sz w:val="36"/>
        </w:rPr>
        <w:t>委</w:t>
      </w:r>
      <w:r>
        <w:rPr>
          <w:rFonts w:hint="eastAsia"/>
          <w:sz w:val="36"/>
        </w:rPr>
        <w:t xml:space="preserve"> </w:t>
      </w:r>
      <w:r>
        <w:rPr>
          <w:rFonts w:hint="eastAsia"/>
          <w:sz w:val="36"/>
        </w:rPr>
        <w:t>員</w:t>
      </w:r>
      <w:r>
        <w:rPr>
          <w:rFonts w:hint="eastAsia"/>
          <w:sz w:val="36"/>
        </w:rPr>
        <w:t xml:space="preserve"> </w:t>
      </w:r>
      <w:r>
        <w:rPr>
          <w:rFonts w:hint="eastAsia"/>
          <w:sz w:val="36"/>
        </w:rPr>
        <w:t>応</w:t>
      </w:r>
      <w:r>
        <w:rPr>
          <w:rFonts w:hint="eastAsia"/>
          <w:sz w:val="36"/>
        </w:rPr>
        <w:t xml:space="preserve"> </w:t>
      </w:r>
      <w:r>
        <w:rPr>
          <w:rFonts w:hint="eastAsia"/>
          <w:sz w:val="36"/>
        </w:rPr>
        <w:t>募</w:t>
      </w:r>
      <w:r>
        <w:rPr>
          <w:rFonts w:hint="eastAsia"/>
          <w:sz w:val="36"/>
        </w:rPr>
        <w:t xml:space="preserve"> </w:t>
      </w:r>
      <w:r>
        <w:rPr>
          <w:rFonts w:hint="eastAsia"/>
          <w:sz w:val="36"/>
        </w:rPr>
        <w:t>用</w:t>
      </w:r>
      <w:r>
        <w:rPr>
          <w:rFonts w:hint="eastAsia"/>
          <w:sz w:val="36"/>
        </w:rPr>
        <w:t xml:space="preserve"> </w:t>
      </w:r>
      <w:r>
        <w:rPr>
          <w:rFonts w:hint="eastAsia"/>
          <w:sz w:val="36"/>
        </w:rPr>
        <w:t>紙</w:t>
      </w:r>
    </w:p>
    <w:p w14:paraId="7DD48365" w14:textId="77777777" w:rsidR="00E6296F" w:rsidRDefault="00E6296F"/>
    <w:p w14:paraId="5CC1BED6" w14:textId="77777777" w:rsidR="00E6296F" w:rsidRDefault="00E6296F"/>
    <w:p w14:paraId="0FC30F68" w14:textId="77777777" w:rsidR="00E6296F" w:rsidRDefault="00E6296F">
      <w:pPr>
        <w:rPr>
          <w:rFonts w:hint="eastAsia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79"/>
        <w:gridCol w:w="428"/>
        <w:gridCol w:w="2509"/>
        <w:gridCol w:w="831"/>
        <w:gridCol w:w="429"/>
        <w:gridCol w:w="413"/>
        <w:gridCol w:w="847"/>
        <w:gridCol w:w="1665"/>
      </w:tblGrid>
      <w:tr w:rsidR="00E6296F" w14:paraId="32D16D45" w14:textId="77777777">
        <w:tblPrEx>
          <w:tblCellMar>
            <w:top w:w="0" w:type="dxa"/>
            <w:bottom w:w="0" w:type="dxa"/>
          </w:tblCellMar>
        </w:tblPrEx>
        <w:trPr>
          <w:trHeight w:val="150"/>
        </w:trPr>
        <w:tc>
          <w:tcPr>
            <w:tcW w:w="5550" w:type="dxa"/>
            <w:gridSpan w:val="5"/>
            <w:tcBorders>
              <w:top w:val="nil"/>
              <w:left w:val="nil"/>
            </w:tcBorders>
          </w:tcPr>
          <w:p w14:paraId="4932BF54" w14:textId="77777777" w:rsidR="00E6296F" w:rsidRDefault="00E6296F">
            <w:pPr>
              <w:rPr>
                <w:rFonts w:hint="eastAsia"/>
              </w:rPr>
            </w:pPr>
          </w:p>
          <w:p w14:paraId="3AE2DC59" w14:textId="77777777" w:rsidR="00E6296F" w:rsidRDefault="00E6296F">
            <w:pPr>
              <w:rPr>
                <w:rFonts w:hint="eastAsia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2C2C0C36" w14:textId="77777777" w:rsidR="00E6296F" w:rsidRDefault="00E6296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受付番号</w:t>
            </w:r>
          </w:p>
        </w:tc>
        <w:tc>
          <w:tcPr>
            <w:tcW w:w="1680" w:type="dxa"/>
          </w:tcPr>
          <w:p w14:paraId="30DD5134" w14:textId="77777777" w:rsidR="00E6296F" w:rsidRDefault="00E6296F">
            <w:pPr>
              <w:widowControl/>
              <w:jc w:val="left"/>
            </w:pPr>
          </w:p>
          <w:p w14:paraId="35810CB6" w14:textId="77777777" w:rsidR="00E6296F" w:rsidRDefault="00E6296F">
            <w:pPr>
              <w:rPr>
                <w:rFonts w:hint="eastAsia"/>
              </w:rPr>
            </w:pPr>
          </w:p>
        </w:tc>
      </w:tr>
      <w:tr w:rsidR="00E6296F" w14:paraId="478E6929" w14:textId="77777777">
        <w:tblPrEx>
          <w:tblCellMar>
            <w:top w:w="0" w:type="dxa"/>
            <w:bottom w:w="0" w:type="dxa"/>
          </w:tblCellMar>
        </w:tblPrEx>
        <w:trPr>
          <w:trHeight w:val="675"/>
        </w:trPr>
        <w:tc>
          <w:tcPr>
            <w:tcW w:w="1725" w:type="dxa"/>
            <w:gridSpan w:val="2"/>
            <w:vAlign w:val="center"/>
          </w:tcPr>
          <w:p w14:paraId="2759D107" w14:textId="77777777" w:rsidR="00E6296F" w:rsidRDefault="00E6296F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hint="eastAsia"/>
              </w:rPr>
            </w:pPr>
            <w:r>
              <w:rPr>
                <w:rFonts w:hint="eastAsia"/>
              </w:rPr>
              <w:t>応募する審議会等の名称</w:t>
            </w:r>
          </w:p>
        </w:tc>
        <w:tc>
          <w:tcPr>
            <w:tcW w:w="6780" w:type="dxa"/>
            <w:gridSpan w:val="6"/>
          </w:tcPr>
          <w:p w14:paraId="3BB4AEAB" w14:textId="77777777" w:rsidR="00E6296F" w:rsidRDefault="00E6296F">
            <w:pPr>
              <w:widowControl/>
              <w:jc w:val="left"/>
              <w:rPr>
                <w:rFonts w:hint="eastAsia"/>
              </w:rPr>
            </w:pPr>
          </w:p>
          <w:p w14:paraId="1D9DA7A5" w14:textId="77777777" w:rsidR="00E6296F" w:rsidRDefault="00E6296F">
            <w:pPr>
              <w:widowControl/>
              <w:jc w:val="left"/>
              <w:rPr>
                <w:rFonts w:hint="eastAsia"/>
              </w:rPr>
            </w:pPr>
          </w:p>
          <w:p w14:paraId="44353065" w14:textId="77777777" w:rsidR="00E6296F" w:rsidRDefault="00E6296F"/>
        </w:tc>
      </w:tr>
      <w:tr w:rsidR="00E6296F" w14:paraId="394F2D30" w14:textId="77777777">
        <w:tblPrEx>
          <w:tblCellMar>
            <w:top w:w="0" w:type="dxa"/>
            <w:bottom w:w="0" w:type="dxa"/>
          </w:tblCellMar>
        </w:tblPrEx>
        <w:trPr>
          <w:trHeight w:val="615"/>
        </w:trPr>
        <w:tc>
          <w:tcPr>
            <w:tcW w:w="1290" w:type="dxa"/>
            <w:tcBorders>
              <w:bottom w:val="dashed" w:sz="4" w:space="0" w:color="auto"/>
            </w:tcBorders>
          </w:tcPr>
          <w:p w14:paraId="3D6514E6" w14:textId="77777777" w:rsidR="00E6296F" w:rsidRDefault="00E6296F">
            <w:pPr>
              <w:rPr>
                <w:rFonts w:hint="eastAsia"/>
              </w:rPr>
            </w:pPr>
          </w:p>
          <w:p w14:paraId="69DF8E93" w14:textId="77777777" w:rsidR="00E6296F" w:rsidRDefault="00E6296F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ふりがな</w:t>
            </w:r>
          </w:p>
        </w:tc>
        <w:tc>
          <w:tcPr>
            <w:tcW w:w="2985" w:type="dxa"/>
            <w:gridSpan w:val="2"/>
            <w:tcBorders>
              <w:bottom w:val="dashed" w:sz="4" w:space="0" w:color="auto"/>
            </w:tcBorders>
          </w:tcPr>
          <w:p w14:paraId="406D8122" w14:textId="77777777" w:rsidR="00E6296F" w:rsidRDefault="00E6296F">
            <w:pPr>
              <w:widowControl/>
              <w:jc w:val="left"/>
            </w:pPr>
          </w:p>
          <w:p w14:paraId="43FFC620" w14:textId="77777777" w:rsidR="00E6296F" w:rsidRDefault="00E6296F">
            <w:pPr>
              <w:rPr>
                <w:rFonts w:hint="eastAsia"/>
              </w:rPr>
            </w:pP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</w:tcPr>
          <w:p w14:paraId="46608C1F" w14:textId="77777777" w:rsidR="00E6296F" w:rsidRDefault="00E6296F">
            <w:pPr>
              <w:widowControl/>
              <w:jc w:val="left"/>
            </w:pPr>
          </w:p>
          <w:p w14:paraId="00EC5A95" w14:textId="77777777" w:rsidR="00E6296F" w:rsidRDefault="00E6296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2955" w:type="dxa"/>
            <w:gridSpan w:val="3"/>
            <w:tcBorders>
              <w:bottom w:val="single" w:sz="4" w:space="0" w:color="auto"/>
            </w:tcBorders>
          </w:tcPr>
          <w:p w14:paraId="065BA707" w14:textId="77777777" w:rsidR="00E6296F" w:rsidRDefault="00E6296F">
            <w:pPr>
              <w:widowControl/>
              <w:jc w:val="left"/>
            </w:pPr>
          </w:p>
          <w:p w14:paraId="0523610F" w14:textId="77777777" w:rsidR="00E6296F" w:rsidRDefault="00E6296F">
            <w:pPr>
              <w:rPr>
                <w:rFonts w:hint="eastAsia"/>
              </w:rPr>
            </w:pPr>
          </w:p>
        </w:tc>
      </w:tr>
      <w:tr w:rsidR="00E6296F" w14:paraId="222F4CFC" w14:textId="77777777">
        <w:tblPrEx>
          <w:tblCellMar>
            <w:top w:w="0" w:type="dxa"/>
            <w:bottom w:w="0" w:type="dxa"/>
          </w:tblCellMar>
        </w:tblPrEx>
        <w:trPr>
          <w:trHeight w:val="585"/>
        </w:trPr>
        <w:tc>
          <w:tcPr>
            <w:tcW w:w="1290" w:type="dxa"/>
            <w:tcBorders>
              <w:top w:val="dashed" w:sz="4" w:space="0" w:color="auto"/>
            </w:tcBorders>
          </w:tcPr>
          <w:p w14:paraId="2D854F80" w14:textId="77777777" w:rsidR="00E6296F" w:rsidRDefault="00E6296F">
            <w:pPr>
              <w:rPr>
                <w:rFonts w:hint="eastAsia"/>
              </w:rPr>
            </w:pPr>
          </w:p>
          <w:p w14:paraId="6E47A755" w14:textId="77777777" w:rsidR="00E6296F" w:rsidRDefault="00E6296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氏　名</w:t>
            </w:r>
          </w:p>
          <w:p w14:paraId="4DEB4CCF" w14:textId="77777777" w:rsidR="00E6296F" w:rsidRDefault="00E6296F"/>
        </w:tc>
        <w:tc>
          <w:tcPr>
            <w:tcW w:w="2985" w:type="dxa"/>
            <w:gridSpan w:val="2"/>
            <w:tcBorders>
              <w:top w:val="dashed" w:sz="4" w:space="0" w:color="auto"/>
            </w:tcBorders>
          </w:tcPr>
          <w:p w14:paraId="56EE6E73" w14:textId="77777777" w:rsidR="00E6296F" w:rsidRDefault="00E6296F">
            <w:pPr>
              <w:widowControl/>
              <w:jc w:val="left"/>
            </w:pPr>
          </w:p>
          <w:p w14:paraId="14101609" w14:textId="77777777" w:rsidR="00E6296F" w:rsidRDefault="00E6296F">
            <w:pPr>
              <w:widowControl/>
              <w:jc w:val="left"/>
            </w:pPr>
          </w:p>
          <w:p w14:paraId="482A0C18" w14:textId="77777777" w:rsidR="00E6296F" w:rsidRDefault="00E6296F"/>
        </w:tc>
        <w:tc>
          <w:tcPr>
            <w:tcW w:w="4230" w:type="dxa"/>
            <w:gridSpan w:val="5"/>
          </w:tcPr>
          <w:p w14:paraId="101ED0BC" w14:textId="77777777" w:rsidR="00E6296F" w:rsidRDefault="00E6296F">
            <w:pPr>
              <w:widowControl/>
              <w:jc w:val="left"/>
            </w:pPr>
          </w:p>
          <w:p w14:paraId="093A71E0" w14:textId="77777777" w:rsidR="00E6296F" w:rsidRDefault="008373FC" w:rsidP="007B7D41">
            <w:pPr>
              <w:rPr>
                <w:rFonts w:hint="eastAsia"/>
              </w:rPr>
            </w:pPr>
            <w:r>
              <w:rPr>
                <w:rFonts w:hint="eastAsia"/>
              </w:rPr>
              <w:t>令和</w:t>
            </w:r>
            <w:r w:rsidR="00315579">
              <w:rPr>
                <w:rFonts w:hint="eastAsia"/>
              </w:rPr>
              <w:t>８</w:t>
            </w:r>
            <w:r w:rsidR="00E6296F">
              <w:rPr>
                <w:rFonts w:hint="eastAsia"/>
              </w:rPr>
              <w:t>年</w:t>
            </w:r>
            <w:r w:rsidR="007B7D41">
              <w:rPr>
                <w:rFonts w:hint="eastAsia"/>
              </w:rPr>
              <w:t>７</w:t>
            </w:r>
            <w:r w:rsidR="00E6296F">
              <w:rPr>
                <w:rFonts w:hint="eastAsia"/>
              </w:rPr>
              <w:t>月</w:t>
            </w:r>
            <w:r w:rsidR="007B7D41">
              <w:rPr>
                <w:rFonts w:hint="eastAsia"/>
              </w:rPr>
              <w:t>１</w:t>
            </w:r>
            <w:r w:rsidR="00E6296F">
              <w:rPr>
                <w:rFonts w:hint="eastAsia"/>
              </w:rPr>
              <w:t>日現在</w:t>
            </w:r>
            <w:r w:rsidR="007B7D41">
              <w:rPr>
                <w:rFonts w:hint="eastAsia"/>
              </w:rPr>
              <w:t xml:space="preserve">　　</w:t>
            </w:r>
            <w:r w:rsidR="00E6296F">
              <w:rPr>
                <w:rFonts w:hint="eastAsia"/>
              </w:rPr>
              <w:t xml:space="preserve">　　　　　歳</w:t>
            </w:r>
          </w:p>
        </w:tc>
      </w:tr>
      <w:tr w:rsidR="00E6296F" w14:paraId="507AA0BE" w14:textId="77777777">
        <w:tblPrEx>
          <w:tblCellMar>
            <w:top w:w="0" w:type="dxa"/>
            <w:bottom w:w="0" w:type="dxa"/>
          </w:tblCellMar>
        </w:tblPrEx>
        <w:trPr>
          <w:trHeight w:val="660"/>
        </w:trPr>
        <w:tc>
          <w:tcPr>
            <w:tcW w:w="1290" w:type="dxa"/>
          </w:tcPr>
          <w:p w14:paraId="0BA91247" w14:textId="77777777" w:rsidR="00E6296F" w:rsidRDefault="00E6296F">
            <w:pPr>
              <w:jc w:val="center"/>
              <w:rPr>
                <w:rFonts w:hint="eastAsia"/>
              </w:rPr>
            </w:pPr>
          </w:p>
          <w:p w14:paraId="702EE024" w14:textId="77777777" w:rsidR="00E6296F" w:rsidRDefault="00E6296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住　所</w:t>
            </w:r>
          </w:p>
          <w:p w14:paraId="5159C7AD" w14:textId="77777777" w:rsidR="00E6296F" w:rsidRDefault="00E6296F">
            <w:pPr>
              <w:jc w:val="center"/>
              <w:rPr>
                <w:rFonts w:hint="eastAsia"/>
              </w:rPr>
            </w:pPr>
          </w:p>
        </w:tc>
        <w:tc>
          <w:tcPr>
            <w:tcW w:w="4680" w:type="dxa"/>
            <w:gridSpan w:val="5"/>
          </w:tcPr>
          <w:p w14:paraId="7C4E28C3" w14:textId="77777777" w:rsidR="00E6296F" w:rsidRDefault="00E6296F">
            <w:pPr>
              <w:rPr>
                <w:rFonts w:hint="eastAsia"/>
              </w:rPr>
            </w:pPr>
          </w:p>
          <w:p w14:paraId="5D7EB6C7" w14:textId="77777777" w:rsidR="00E6296F" w:rsidRDefault="00E6296F">
            <w:pPr>
              <w:rPr>
                <w:rFonts w:hint="eastAsia"/>
              </w:rPr>
            </w:pPr>
            <w:r>
              <w:rPr>
                <w:rFonts w:hint="eastAsia"/>
              </w:rPr>
              <w:t>草加市</w:t>
            </w:r>
          </w:p>
        </w:tc>
        <w:tc>
          <w:tcPr>
            <w:tcW w:w="855" w:type="dxa"/>
          </w:tcPr>
          <w:p w14:paraId="6136C689" w14:textId="77777777" w:rsidR="00E6296F" w:rsidRDefault="00E6296F">
            <w:pPr>
              <w:widowControl/>
              <w:jc w:val="left"/>
            </w:pPr>
          </w:p>
          <w:p w14:paraId="0D6B523C" w14:textId="77777777" w:rsidR="00E6296F" w:rsidRDefault="00E6296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性別</w:t>
            </w:r>
          </w:p>
        </w:tc>
        <w:tc>
          <w:tcPr>
            <w:tcW w:w="1680" w:type="dxa"/>
          </w:tcPr>
          <w:p w14:paraId="693E80D1" w14:textId="77777777" w:rsidR="00E6296F" w:rsidRDefault="00E6296F">
            <w:pPr>
              <w:widowControl/>
              <w:jc w:val="left"/>
            </w:pPr>
          </w:p>
          <w:p w14:paraId="1DE0B489" w14:textId="77777777" w:rsidR="00E6296F" w:rsidRDefault="00E6296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男　・　女</w:t>
            </w:r>
          </w:p>
        </w:tc>
      </w:tr>
      <w:tr w:rsidR="00E6296F" w14:paraId="4FA2E075" w14:textId="77777777">
        <w:tblPrEx>
          <w:tblCellMar>
            <w:top w:w="0" w:type="dxa"/>
            <w:bottom w:w="0" w:type="dxa"/>
          </w:tblCellMar>
        </w:tblPrEx>
        <w:trPr>
          <w:trHeight w:val="675"/>
        </w:trPr>
        <w:tc>
          <w:tcPr>
            <w:tcW w:w="1290" w:type="dxa"/>
          </w:tcPr>
          <w:p w14:paraId="0B7582FA" w14:textId="77777777" w:rsidR="00E6296F" w:rsidRDefault="00E6296F">
            <w:pPr>
              <w:rPr>
                <w:rFonts w:hint="eastAsia"/>
              </w:rPr>
            </w:pPr>
          </w:p>
          <w:p w14:paraId="362E5E27" w14:textId="77777777" w:rsidR="00E6296F" w:rsidRDefault="00E6296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電　話</w:t>
            </w:r>
          </w:p>
          <w:p w14:paraId="2BDED3E3" w14:textId="77777777" w:rsidR="00E6296F" w:rsidRDefault="00E6296F">
            <w:pPr>
              <w:jc w:val="center"/>
              <w:rPr>
                <w:rFonts w:hint="eastAsia"/>
              </w:rPr>
            </w:pPr>
          </w:p>
        </w:tc>
        <w:tc>
          <w:tcPr>
            <w:tcW w:w="7215" w:type="dxa"/>
            <w:gridSpan w:val="7"/>
          </w:tcPr>
          <w:p w14:paraId="1E737D84" w14:textId="77777777" w:rsidR="00E6296F" w:rsidRDefault="00E6296F">
            <w:pPr>
              <w:pStyle w:val="a4"/>
              <w:tabs>
                <w:tab w:val="clear" w:pos="4252"/>
                <w:tab w:val="clear" w:pos="8504"/>
              </w:tabs>
              <w:snapToGrid/>
            </w:pPr>
          </w:p>
        </w:tc>
      </w:tr>
      <w:tr w:rsidR="00E6296F" w14:paraId="718C0F81" w14:textId="77777777">
        <w:tblPrEx>
          <w:tblCellMar>
            <w:top w:w="0" w:type="dxa"/>
            <w:bottom w:w="0" w:type="dxa"/>
          </w:tblCellMar>
        </w:tblPrEx>
        <w:trPr>
          <w:trHeight w:val="645"/>
        </w:trPr>
        <w:tc>
          <w:tcPr>
            <w:tcW w:w="1290" w:type="dxa"/>
            <w:vAlign w:val="center"/>
          </w:tcPr>
          <w:p w14:paraId="3689C87D" w14:textId="77777777" w:rsidR="00E6296F" w:rsidRDefault="00E6296F">
            <w:pPr>
              <w:rPr>
                <w:rFonts w:hint="eastAsia"/>
              </w:rPr>
            </w:pPr>
            <w:r>
              <w:rPr>
                <w:rFonts w:hint="eastAsia"/>
              </w:rPr>
              <w:t>ＦＡＸ・Ｅメールアドレス</w:t>
            </w:r>
          </w:p>
        </w:tc>
        <w:tc>
          <w:tcPr>
            <w:tcW w:w="3825" w:type="dxa"/>
            <w:gridSpan w:val="3"/>
          </w:tcPr>
          <w:p w14:paraId="5EDD3109" w14:textId="77777777" w:rsidR="00E6296F" w:rsidRDefault="00E6296F"/>
        </w:tc>
        <w:tc>
          <w:tcPr>
            <w:tcW w:w="1710" w:type="dxa"/>
            <w:gridSpan w:val="3"/>
          </w:tcPr>
          <w:p w14:paraId="66AF0700" w14:textId="77777777" w:rsidR="00E6296F" w:rsidRDefault="00E6296F">
            <w:pPr>
              <w:rPr>
                <w:rFonts w:hint="eastAsia"/>
              </w:rPr>
            </w:pPr>
          </w:p>
          <w:p w14:paraId="63AC77F2" w14:textId="77777777" w:rsidR="00E6296F" w:rsidRDefault="00E6296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抽選日の出欠</w:t>
            </w:r>
          </w:p>
        </w:tc>
        <w:tc>
          <w:tcPr>
            <w:tcW w:w="1680" w:type="dxa"/>
          </w:tcPr>
          <w:p w14:paraId="6A825CCC" w14:textId="77777777" w:rsidR="00E6296F" w:rsidRDefault="00E6296F">
            <w:pPr>
              <w:rPr>
                <w:rFonts w:hint="eastAsia"/>
              </w:rPr>
            </w:pPr>
          </w:p>
          <w:p w14:paraId="262EEECE" w14:textId="77777777" w:rsidR="00E6296F" w:rsidRDefault="00E6296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出席・欠席</w:t>
            </w:r>
          </w:p>
        </w:tc>
      </w:tr>
      <w:tr w:rsidR="00E6296F" w14:paraId="7571DE3B" w14:textId="77777777">
        <w:tblPrEx>
          <w:tblCellMar>
            <w:top w:w="0" w:type="dxa"/>
            <w:bottom w:w="0" w:type="dxa"/>
          </w:tblCellMar>
        </w:tblPrEx>
        <w:trPr>
          <w:trHeight w:val="465"/>
        </w:trPr>
        <w:tc>
          <w:tcPr>
            <w:tcW w:w="1290" w:type="dxa"/>
          </w:tcPr>
          <w:p w14:paraId="253BAA52" w14:textId="77777777" w:rsidR="00E6296F" w:rsidRDefault="00E6296F">
            <w:pPr>
              <w:rPr>
                <w:rFonts w:hint="eastAsia"/>
              </w:rPr>
            </w:pPr>
          </w:p>
          <w:p w14:paraId="7D01D956" w14:textId="77777777" w:rsidR="00E6296F" w:rsidRDefault="00E6296F">
            <w:pPr>
              <w:rPr>
                <w:rFonts w:hint="eastAsia"/>
              </w:rPr>
            </w:pPr>
            <w:r>
              <w:rPr>
                <w:rFonts w:hint="eastAsia"/>
              </w:rPr>
              <w:t>現在の職業</w:t>
            </w:r>
          </w:p>
          <w:p w14:paraId="4AFBB85F" w14:textId="77777777" w:rsidR="00E6296F" w:rsidRDefault="00E6296F">
            <w:pPr>
              <w:rPr>
                <w:rFonts w:hint="eastAsia"/>
              </w:rPr>
            </w:pPr>
          </w:p>
        </w:tc>
        <w:tc>
          <w:tcPr>
            <w:tcW w:w="7215" w:type="dxa"/>
            <w:gridSpan w:val="7"/>
          </w:tcPr>
          <w:p w14:paraId="35DCDF5E" w14:textId="77777777" w:rsidR="00E6296F" w:rsidRDefault="00E6296F"/>
        </w:tc>
      </w:tr>
      <w:tr w:rsidR="00E6296F" w14:paraId="3A35565E" w14:textId="77777777">
        <w:tblPrEx>
          <w:tblCellMar>
            <w:top w:w="0" w:type="dxa"/>
            <w:bottom w:w="0" w:type="dxa"/>
          </w:tblCellMar>
        </w:tblPrEx>
        <w:trPr>
          <w:cantSplit/>
          <w:trHeight w:val="339"/>
        </w:trPr>
        <w:tc>
          <w:tcPr>
            <w:tcW w:w="1290" w:type="dxa"/>
            <w:tcBorders>
              <w:bottom w:val="single" w:sz="4" w:space="0" w:color="auto"/>
            </w:tcBorders>
          </w:tcPr>
          <w:p w14:paraId="2C676968" w14:textId="77777777" w:rsidR="00E6296F" w:rsidRDefault="00E6296F">
            <w:pPr>
              <w:rPr>
                <w:rFonts w:hint="eastAsia"/>
              </w:rPr>
            </w:pPr>
          </w:p>
          <w:p w14:paraId="16438AE2" w14:textId="77777777" w:rsidR="00E6296F" w:rsidRDefault="00E6296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主な職歴</w:t>
            </w:r>
          </w:p>
          <w:p w14:paraId="3833BA3F" w14:textId="77777777" w:rsidR="00E6296F" w:rsidRDefault="00E6296F">
            <w:pPr>
              <w:rPr>
                <w:rFonts w:hint="eastAsia"/>
              </w:rPr>
            </w:pPr>
          </w:p>
        </w:tc>
        <w:tc>
          <w:tcPr>
            <w:tcW w:w="7215" w:type="dxa"/>
            <w:gridSpan w:val="7"/>
            <w:vMerge w:val="restart"/>
          </w:tcPr>
          <w:p w14:paraId="337CDAEE" w14:textId="77777777" w:rsidR="00E6296F" w:rsidRDefault="00E6296F">
            <w:pPr>
              <w:widowControl/>
              <w:jc w:val="left"/>
            </w:pPr>
          </w:p>
          <w:p w14:paraId="57E7A058" w14:textId="77777777" w:rsidR="00E6296F" w:rsidRDefault="00E6296F">
            <w:pPr>
              <w:widowControl/>
              <w:jc w:val="left"/>
            </w:pPr>
          </w:p>
          <w:p w14:paraId="6BFF3F89" w14:textId="77777777" w:rsidR="00E6296F" w:rsidRDefault="00E6296F">
            <w:pPr>
              <w:pStyle w:val="a4"/>
              <w:tabs>
                <w:tab w:val="clear" w:pos="4252"/>
                <w:tab w:val="clear" w:pos="8504"/>
              </w:tabs>
              <w:snapToGrid/>
            </w:pPr>
          </w:p>
        </w:tc>
      </w:tr>
      <w:tr w:rsidR="00E6296F" w14:paraId="5BC398E6" w14:textId="77777777">
        <w:tblPrEx>
          <w:tblCellMar>
            <w:top w:w="0" w:type="dxa"/>
            <w:bottom w:w="0" w:type="dxa"/>
          </w:tblCellMar>
        </w:tblPrEx>
        <w:trPr>
          <w:cantSplit/>
          <w:trHeight w:val="1650"/>
        </w:trPr>
        <w:tc>
          <w:tcPr>
            <w:tcW w:w="1290" w:type="dxa"/>
            <w:tcBorders>
              <w:bottom w:val="single" w:sz="4" w:space="0" w:color="auto"/>
              <w:right w:val="nil"/>
            </w:tcBorders>
          </w:tcPr>
          <w:p w14:paraId="2B3F27B2" w14:textId="77777777" w:rsidR="00E6296F" w:rsidRDefault="00E6296F">
            <w:pPr>
              <w:rPr>
                <w:rFonts w:hint="eastAsia"/>
              </w:rPr>
            </w:pPr>
          </w:p>
          <w:p w14:paraId="30E29F72" w14:textId="77777777" w:rsidR="00E6296F" w:rsidRDefault="00E6296F">
            <w:pPr>
              <w:rPr>
                <w:rFonts w:hint="eastAsia"/>
              </w:rPr>
            </w:pPr>
          </w:p>
          <w:p w14:paraId="010BB2B5" w14:textId="77777777" w:rsidR="00E6296F" w:rsidRDefault="00E6296F">
            <w:pPr>
              <w:rPr>
                <w:rFonts w:hint="eastAsia"/>
              </w:rPr>
            </w:pPr>
          </w:p>
          <w:p w14:paraId="38D37883" w14:textId="77777777" w:rsidR="00E6296F" w:rsidRDefault="00E6296F">
            <w:pPr>
              <w:rPr>
                <w:rFonts w:hint="eastAsia"/>
              </w:rPr>
            </w:pPr>
          </w:p>
          <w:p w14:paraId="23C2FA42" w14:textId="77777777" w:rsidR="00E6296F" w:rsidRDefault="00E6296F">
            <w:pPr>
              <w:rPr>
                <w:rFonts w:hint="eastAsia"/>
              </w:rPr>
            </w:pPr>
          </w:p>
          <w:p w14:paraId="0A076B8E" w14:textId="77777777" w:rsidR="00E6296F" w:rsidRDefault="00E6296F">
            <w:pPr>
              <w:rPr>
                <w:rFonts w:hint="eastAsia"/>
              </w:rPr>
            </w:pPr>
          </w:p>
          <w:p w14:paraId="59B5D531" w14:textId="77777777" w:rsidR="00E6296F" w:rsidRDefault="00E6296F">
            <w:pPr>
              <w:rPr>
                <w:rFonts w:hint="eastAsia"/>
              </w:rPr>
            </w:pPr>
          </w:p>
          <w:p w14:paraId="2FC091E4" w14:textId="77777777" w:rsidR="00E6296F" w:rsidRDefault="00E6296F">
            <w:pPr>
              <w:rPr>
                <w:rFonts w:hint="eastAsia"/>
              </w:rPr>
            </w:pPr>
          </w:p>
          <w:p w14:paraId="09A9B08C" w14:textId="77777777" w:rsidR="00E6296F" w:rsidRDefault="00E6296F">
            <w:pPr>
              <w:rPr>
                <w:rFonts w:hint="eastAsia"/>
              </w:rPr>
            </w:pPr>
          </w:p>
          <w:p w14:paraId="4DE6A0BB" w14:textId="77777777" w:rsidR="00E6296F" w:rsidRDefault="00E6296F">
            <w:pPr>
              <w:rPr>
                <w:rFonts w:hint="eastAsia"/>
              </w:rPr>
            </w:pPr>
          </w:p>
        </w:tc>
        <w:tc>
          <w:tcPr>
            <w:tcW w:w="7215" w:type="dxa"/>
            <w:gridSpan w:val="7"/>
            <w:vMerge/>
            <w:tcBorders>
              <w:left w:val="nil"/>
              <w:bottom w:val="single" w:sz="4" w:space="0" w:color="auto"/>
            </w:tcBorders>
          </w:tcPr>
          <w:p w14:paraId="23B116C7" w14:textId="77777777" w:rsidR="00E6296F" w:rsidRDefault="00E6296F">
            <w:pPr>
              <w:widowControl/>
              <w:jc w:val="left"/>
            </w:pPr>
          </w:p>
        </w:tc>
      </w:tr>
      <w:tr w:rsidR="00E6296F" w14:paraId="5C091B40" w14:textId="77777777">
        <w:tblPrEx>
          <w:tblCellMar>
            <w:top w:w="0" w:type="dxa"/>
            <w:bottom w:w="0" w:type="dxa"/>
          </w:tblCellMar>
        </w:tblPrEx>
        <w:trPr>
          <w:cantSplit/>
          <w:trHeight w:val="375"/>
        </w:trPr>
        <w:tc>
          <w:tcPr>
            <w:tcW w:w="1290" w:type="dxa"/>
            <w:tcBorders>
              <w:bottom w:val="single" w:sz="4" w:space="0" w:color="auto"/>
            </w:tcBorders>
          </w:tcPr>
          <w:p w14:paraId="79CD89C4" w14:textId="77777777" w:rsidR="00E6296F" w:rsidRDefault="00E6296F">
            <w:pPr>
              <w:rPr>
                <w:rFonts w:hint="eastAsia"/>
              </w:rPr>
            </w:pPr>
          </w:p>
          <w:p w14:paraId="5D2B18B7" w14:textId="77777777" w:rsidR="00E6296F" w:rsidRDefault="00E6296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活動経験</w:t>
            </w:r>
          </w:p>
          <w:p w14:paraId="59600FB4" w14:textId="77777777" w:rsidR="00E6296F" w:rsidRDefault="00E6296F"/>
        </w:tc>
        <w:tc>
          <w:tcPr>
            <w:tcW w:w="7215" w:type="dxa"/>
            <w:gridSpan w:val="7"/>
            <w:tcBorders>
              <w:bottom w:val="nil"/>
            </w:tcBorders>
          </w:tcPr>
          <w:p w14:paraId="55474375" w14:textId="77777777" w:rsidR="00E6296F" w:rsidRDefault="00E6296F">
            <w:pPr>
              <w:widowControl/>
              <w:jc w:val="left"/>
            </w:pPr>
          </w:p>
          <w:p w14:paraId="29F3BBE4" w14:textId="77777777" w:rsidR="00E6296F" w:rsidRDefault="00E6296F"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ボランティア活動、地域活動などの経験</w:t>
            </w:r>
          </w:p>
          <w:p w14:paraId="067BF23F" w14:textId="77777777" w:rsidR="00E6296F" w:rsidRDefault="00E6296F"/>
        </w:tc>
      </w:tr>
      <w:tr w:rsidR="00E6296F" w14:paraId="6320DF6F" w14:textId="77777777">
        <w:tblPrEx>
          <w:tblCellMar>
            <w:top w:w="0" w:type="dxa"/>
            <w:bottom w:w="0" w:type="dxa"/>
          </w:tblCellMar>
        </w:tblPrEx>
        <w:trPr>
          <w:cantSplit/>
          <w:trHeight w:val="2670"/>
        </w:trPr>
        <w:tc>
          <w:tcPr>
            <w:tcW w:w="8505" w:type="dxa"/>
            <w:gridSpan w:val="8"/>
            <w:tcBorders>
              <w:top w:val="nil"/>
            </w:tcBorders>
          </w:tcPr>
          <w:p w14:paraId="64674136" w14:textId="77777777" w:rsidR="00E6296F" w:rsidRDefault="00E6296F">
            <w:pPr>
              <w:rPr>
                <w:rFonts w:hint="eastAsia"/>
              </w:rPr>
            </w:pPr>
          </w:p>
          <w:p w14:paraId="683DA216" w14:textId="77777777" w:rsidR="00E6296F" w:rsidRDefault="00E6296F">
            <w:pPr>
              <w:rPr>
                <w:rFonts w:hint="eastAsia"/>
              </w:rPr>
            </w:pPr>
          </w:p>
          <w:p w14:paraId="1F800E4B" w14:textId="77777777" w:rsidR="00E6296F" w:rsidRDefault="00E6296F">
            <w:pPr>
              <w:rPr>
                <w:rFonts w:hint="eastAsia"/>
              </w:rPr>
            </w:pPr>
          </w:p>
          <w:p w14:paraId="0EB12718" w14:textId="77777777" w:rsidR="00E6296F" w:rsidRDefault="00E6296F">
            <w:pPr>
              <w:rPr>
                <w:rFonts w:hint="eastAsia"/>
              </w:rPr>
            </w:pPr>
          </w:p>
          <w:p w14:paraId="3D358103" w14:textId="77777777" w:rsidR="00E6296F" w:rsidRDefault="00E6296F">
            <w:pPr>
              <w:rPr>
                <w:rFonts w:hint="eastAsia"/>
              </w:rPr>
            </w:pPr>
          </w:p>
          <w:p w14:paraId="48A319E5" w14:textId="77777777" w:rsidR="00E6296F" w:rsidRDefault="00E6296F">
            <w:pPr>
              <w:rPr>
                <w:rFonts w:hint="eastAsia"/>
              </w:rPr>
            </w:pPr>
          </w:p>
          <w:p w14:paraId="34253CCF" w14:textId="77777777" w:rsidR="00E6296F" w:rsidRDefault="00E6296F">
            <w:pPr>
              <w:rPr>
                <w:rFonts w:hint="eastAsia"/>
              </w:rPr>
            </w:pPr>
          </w:p>
          <w:p w14:paraId="139AAA24" w14:textId="77777777" w:rsidR="00E6296F" w:rsidRDefault="00E6296F">
            <w:pPr>
              <w:rPr>
                <w:rFonts w:hint="eastAsia"/>
              </w:rPr>
            </w:pPr>
          </w:p>
          <w:p w14:paraId="2F7DF1DC" w14:textId="77777777" w:rsidR="00E6296F" w:rsidRDefault="00E6296F">
            <w:pPr>
              <w:rPr>
                <w:rFonts w:hint="eastAsia"/>
              </w:rPr>
            </w:pPr>
          </w:p>
          <w:p w14:paraId="0DB4430A" w14:textId="77777777" w:rsidR="00E6296F" w:rsidRDefault="00E6296F">
            <w:pPr>
              <w:rPr>
                <w:rFonts w:hint="eastAsia"/>
              </w:rPr>
            </w:pPr>
          </w:p>
          <w:p w14:paraId="577CA05C" w14:textId="77777777" w:rsidR="00E6296F" w:rsidRDefault="00E6296F">
            <w:pPr>
              <w:rPr>
                <w:rFonts w:hint="eastAsia"/>
              </w:rPr>
            </w:pPr>
          </w:p>
        </w:tc>
      </w:tr>
    </w:tbl>
    <w:p w14:paraId="7F288262" w14:textId="77777777" w:rsidR="00E6296F" w:rsidRDefault="00E6296F"/>
    <w:p w14:paraId="501EDA5E" w14:textId="77777777" w:rsidR="00E6296F" w:rsidRDefault="00E6296F">
      <w:pPr>
        <w:jc w:val="right"/>
        <w:sectPr w:rsidR="00E6296F">
          <w:headerReference w:type="default" r:id="rId6"/>
          <w:headerReference w:type="first" r:id="rId7"/>
          <w:footerReference w:type="first" r:id="rId8"/>
          <w:pgSz w:w="11907" w:h="16839" w:code="9"/>
          <w:pgMar w:top="1134" w:right="1701" w:bottom="1247" w:left="1701" w:header="0" w:footer="0" w:gutter="0"/>
          <w:cols w:space="720"/>
          <w:docGrid w:linePitch="671" w:charSpace="44083"/>
        </w:sectPr>
      </w:pPr>
    </w:p>
    <w:p w14:paraId="4AAC3039" w14:textId="77777777" w:rsidR="00231FF4" w:rsidRDefault="00231FF4" w:rsidP="007F0EDF">
      <w:pPr>
        <w:rPr>
          <w:rFonts w:hint="eastAsia"/>
        </w:rPr>
      </w:pPr>
    </w:p>
    <w:p w14:paraId="4AC2E002" w14:textId="77777777" w:rsidR="00725845" w:rsidRDefault="00725845" w:rsidP="007F0EDF">
      <w:pPr>
        <w:rPr>
          <w:rFonts w:hint="eastAsia"/>
        </w:rPr>
      </w:pPr>
    </w:p>
    <w:p w14:paraId="31189CBF" w14:textId="77777777" w:rsidR="00725845" w:rsidRDefault="00725845" w:rsidP="007F0EDF">
      <w:pPr>
        <w:rPr>
          <w:rFonts w:hint="eastAsia"/>
        </w:rPr>
      </w:pPr>
      <w:r>
        <w:br w:type="page"/>
      </w:r>
    </w:p>
    <w:sectPr w:rsidR="00725845" w:rsidSect="0006554C">
      <w:headerReference w:type="default" r:id="rId9"/>
      <w:footerReference w:type="default" r:id="rId10"/>
      <w:pgSz w:w="11907" w:h="16839" w:code="9"/>
      <w:pgMar w:top="2155" w:right="1701" w:bottom="1247" w:left="1701" w:header="1134" w:footer="1134" w:gutter="0"/>
      <w:cols w:space="720"/>
      <w:titlePg/>
      <w:docGrid w:type="linesAndChars" w:linePitch="671" w:charSpace="4408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E40A13" w14:textId="77777777" w:rsidR="00DF2A7D" w:rsidRDefault="00DF2A7D">
      <w:r>
        <w:separator/>
      </w:r>
    </w:p>
  </w:endnote>
  <w:endnote w:type="continuationSeparator" w:id="0">
    <w:p w14:paraId="74672BDD" w14:textId="77777777" w:rsidR="00DF2A7D" w:rsidRDefault="00DF2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D3164C" w14:textId="44DB61C4" w:rsidR="0006554C" w:rsidRDefault="002A1F18">
    <w:pPr>
      <w:pStyle w:val="a4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83328" behindDoc="1" locked="0" layoutInCell="1" allowOverlap="1" wp14:anchorId="02999BEA" wp14:editId="7E776144">
              <wp:simplePos x="0" y="0"/>
              <wp:positionH relativeFrom="column">
                <wp:posOffset>5407025</wp:posOffset>
              </wp:positionH>
              <wp:positionV relativeFrom="paragraph">
                <wp:posOffset>-127000</wp:posOffset>
              </wp:positionV>
              <wp:extent cx="269875" cy="144145"/>
              <wp:effectExtent l="0" t="0" r="0" b="0"/>
              <wp:wrapNone/>
              <wp:docPr id="637" name="Text Box 17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875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261781B8" w14:textId="77777777" w:rsidR="00AA3059" w:rsidRDefault="00AA3059" w:rsidP="00AA3059">
                          <w:pPr>
                            <w:snapToGrid w:val="0"/>
                            <w:rPr>
                              <w:rFonts w:ascii="Arial" w:hAnsi="Arial" w:cs="Arial" w:hint="eastAsia"/>
                              <w:color w:val="008000"/>
                              <w:spacing w:val="-4"/>
                              <w:sz w:val="18"/>
                            </w:rPr>
                          </w:pPr>
                          <w:r w:rsidRPr="00E3407F">
                            <w:rPr>
                              <w:rFonts w:ascii="Arial" w:hAnsi="Arial" w:cs="Arial" w:hint="eastAsia"/>
                              <w:color w:val="008000"/>
                              <w:spacing w:val="19"/>
                              <w:kern w:val="0"/>
                              <w:sz w:val="18"/>
                              <w:fitText w:val="340" w:id="-1434257408"/>
                            </w:rPr>
                            <w:t>40</w:t>
                          </w:r>
                          <w:r w:rsidRPr="00E3407F">
                            <w:rPr>
                              <w:rFonts w:ascii="Arial" w:hAnsi="Arial" w:cs="Arial" w:hint="eastAsia"/>
                              <w:color w:val="008000"/>
                              <w:spacing w:val="2"/>
                              <w:kern w:val="0"/>
                              <w:sz w:val="18"/>
                              <w:fitText w:val="340" w:id="-1434257408"/>
                            </w:rPr>
                            <w:t>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999BEA" id="_x0000_t202" coordsize="21600,21600" o:spt="202" path="m,l,21600r21600,l21600,xe">
              <v:stroke joinstyle="miter"/>
              <v:path gradientshapeok="t" o:connecttype="rect"/>
            </v:shapetype>
            <v:shape id="Text Box 1763" o:spid="_x0000_s1035" type="#_x0000_t202" style="position:absolute;left:0;text-align:left;margin-left:425.75pt;margin-top:-10pt;width:21.25pt;height:11.35pt;z-index:-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" filled="f" stroked="f" strokecolor="green" strokeweight="1.5pt">
              <v:textbox inset="0,0,0,0">
                <w:txbxContent>
                  <w:p w14:paraId="261781B8" w14:textId="77777777" w:rsidR="00AA3059" w:rsidRDefault="00AA3059" w:rsidP="00AA3059">
                    <w:pPr>
                      <w:snapToGrid w:val="0"/>
                      <w:rPr>
                        <w:rFonts w:ascii="Arial" w:hAnsi="Arial" w:cs="Arial" w:hint="eastAsia"/>
                        <w:color w:val="008000"/>
                        <w:spacing w:val="-4"/>
                        <w:sz w:val="18"/>
                      </w:rPr>
                    </w:pPr>
                    <w:r w:rsidRPr="00E3407F">
                      <w:rPr>
                        <w:rFonts w:ascii="Arial" w:hAnsi="Arial" w:cs="Arial" w:hint="eastAsia"/>
                        <w:color w:val="008000"/>
                        <w:spacing w:val="19"/>
                        <w:kern w:val="0"/>
                        <w:sz w:val="18"/>
                        <w:fitText w:val="340" w:id="-1434257408"/>
                      </w:rPr>
                      <w:t>40</w:t>
                    </w:r>
                    <w:r w:rsidRPr="00E3407F">
                      <w:rPr>
                        <w:rFonts w:ascii="Arial" w:hAnsi="Arial" w:cs="Arial" w:hint="eastAsia"/>
                        <w:color w:val="008000"/>
                        <w:spacing w:val="2"/>
                        <w:kern w:val="0"/>
                        <w:sz w:val="18"/>
                        <w:fitText w:val="340" w:id="-1434257408"/>
                      </w:rPr>
                      <w:t>0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82304" behindDoc="1" locked="0" layoutInCell="1" allowOverlap="1" wp14:anchorId="59FEFFC7" wp14:editId="32952A85">
              <wp:simplePos x="0" y="0"/>
              <wp:positionH relativeFrom="column">
                <wp:posOffset>5407025</wp:posOffset>
              </wp:positionH>
              <wp:positionV relativeFrom="paragraph">
                <wp:posOffset>-2279015</wp:posOffset>
              </wp:positionV>
              <wp:extent cx="269875" cy="288290"/>
              <wp:effectExtent l="0" t="0" r="0" b="0"/>
              <wp:wrapNone/>
              <wp:docPr id="636" name="Text Box 176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875" cy="2882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757C4AB3" w14:textId="77777777" w:rsidR="00AA3059" w:rsidRDefault="00AA3059" w:rsidP="00AA3059">
                          <w:pPr>
                            <w:snapToGrid w:val="0"/>
                            <w:rPr>
                              <w:rFonts w:ascii="Arial" w:hAnsi="Arial" w:cs="Arial" w:hint="eastAsia"/>
                              <w:color w:val="008000"/>
                              <w:spacing w:val="-4"/>
                              <w:sz w:val="18"/>
                            </w:rPr>
                          </w:pPr>
                          <w:r w:rsidRPr="00E3407F">
                            <w:rPr>
                              <w:rFonts w:ascii="Arial" w:hAnsi="Arial" w:cs="Arial" w:hint="eastAsia"/>
                              <w:color w:val="008000"/>
                              <w:spacing w:val="19"/>
                              <w:kern w:val="0"/>
                              <w:sz w:val="18"/>
                              <w:fitText w:val="340" w:id="-1434257408"/>
                            </w:rPr>
                            <w:t>30</w:t>
                          </w:r>
                          <w:r w:rsidRPr="00E3407F">
                            <w:rPr>
                              <w:rFonts w:ascii="Arial" w:hAnsi="Arial" w:cs="Arial" w:hint="eastAsia"/>
                              <w:color w:val="008000"/>
                              <w:spacing w:val="2"/>
                              <w:kern w:val="0"/>
                              <w:sz w:val="18"/>
                              <w:fitText w:val="340" w:id="-1434257408"/>
                            </w:rPr>
                            <w:t>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9FEFFC7" id="Text Box 1762" o:spid="_x0000_s1036" type="#_x0000_t202" style="position:absolute;left:0;text-align:left;margin-left:425.75pt;margin-top:-179.45pt;width:21.25pt;height:22.7pt;z-index:-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" filled="f" stroked="f" strokecolor="green" strokeweight="1.5pt">
              <v:textbox inset="0,0,0,0">
                <w:txbxContent>
                  <w:p w14:paraId="757C4AB3" w14:textId="77777777" w:rsidR="00AA3059" w:rsidRDefault="00AA3059" w:rsidP="00AA3059">
                    <w:pPr>
                      <w:snapToGrid w:val="0"/>
                      <w:rPr>
                        <w:rFonts w:ascii="Arial" w:hAnsi="Arial" w:cs="Arial" w:hint="eastAsia"/>
                        <w:color w:val="008000"/>
                        <w:spacing w:val="-4"/>
                        <w:sz w:val="18"/>
                      </w:rPr>
                    </w:pPr>
                    <w:r w:rsidRPr="00E3407F">
                      <w:rPr>
                        <w:rFonts w:ascii="Arial" w:hAnsi="Arial" w:cs="Arial" w:hint="eastAsia"/>
                        <w:color w:val="008000"/>
                        <w:spacing w:val="19"/>
                        <w:kern w:val="0"/>
                        <w:sz w:val="18"/>
                        <w:fitText w:val="340" w:id="-1434257408"/>
                      </w:rPr>
                      <w:t>30</w:t>
                    </w:r>
                    <w:r w:rsidRPr="00E3407F">
                      <w:rPr>
                        <w:rFonts w:ascii="Arial" w:hAnsi="Arial" w:cs="Arial" w:hint="eastAsia"/>
                        <w:color w:val="008000"/>
                        <w:spacing w:val="2"/>
                        <w:kern w:val="0"/>
                        <w:sz w:val="18"/>
                        <w:fitText w:val="340" w:id="-1434257408"/>
                      </w:rPr>
                      <w:t>0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bidi="ar-SA"/>
      </w:rPr>
      <mc:AlternateContent>
        <mc:Choice Requires="wpg">
          <w:drawing>
            <wp:anchor distT="0" distB="0" distL="114300" distR="114300" simplePos="0" relativeHeight="251679232" behindDoc="0" locked="0" layoutInCell="1" allowOverlap="1" wp14:anchorId="26A74FBC" wp14:editId="0161E259">
              <wp:simplePos x="0" y="0"/>
              <wp:positionH relativeFrom="page">
                <wp:posOffset>1021715</wp:posOffset>
              </wp:positionH>
              <wp:positionV relativeFrom="page">
                <wp:posOffset>7824470</wp:posOffset>
              </wp:positionV>
              <wp:extent cx="5400675" cy="270510"/>
              <wp:effectExtent l="0" t="0" r="0" b="0"/>
              <wp:wrapNone/>
              <wp:docPr id="615" name="Group 16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616" name="Rectangle 1654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17" name="Rectangle 1655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18" name="Rectangle 1656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19" name="Rectangle 1657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20" name="Rectangle 1658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21" name="Rectangle 1659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22" name="Rectangle 1660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23" name="Rectangle 1661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24" name="Rectangle 1662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25" name="Rectangle 1663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26" name="Rectangle 1664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27" name="Rectangle 1665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28" name="Rectangle 1666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29" name="Rectangle 1667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30" name="Rectangle 1668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31" name="Rectangle 1669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32" name="Rectangle 1670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33" name="Rectangle 1671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34" name="Rectangle 1672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35" name="Rectangle 1673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804B4D6" id="Group 1653" o:spid="_x0000_s1026" style="position:absolute;margin-left:80.45pt;margin-top:616.1pt;width:425.25pt;height:21.3pt;z-index:251679232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">
              <v:rect id="Rectangle 1654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" filled="f" strokecolor="green" strokeweight=".25pt"/>
              <v:rect id="Rectangle 1655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" filled="f" strokecolor="green" strokeweight=".25pt"/>
              <v:rect id="Rectangle 1656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" filled="f" strokecolor="green" strokeweight=".25pt"/>
              <v:rect id="Rectangle 1657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" filled="f" strokecolor="green" strokeweight=".25pt"/>
              <v:rect id="Rectangle 1658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" filled="f" strokecolor="green" strokeweight=".25pt"/>
              <v:rect id="Rectangle 1659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" filled="f" strokecolor="green" strokeweight=".25pt"/>
              <v:rect id="Rectangle 1660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" filled="f" strokecolor="green" strokeweight=".25pt"/>
              <v:rect id="Rectangle 1661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" filled="f" strokecolor="green" strokeweight=".25pt"/>
              <v:rect id="Rectangle 1662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" filled="f" strokecolor="green" strokeweight=".25pt"/>
              <v:rect id="Rectangle 1663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" filled="f" strokecolor="green" strokeweight=".25pt"/>
              <v:rect id="Rectangle 1664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" filled="f" strokecolor="green" strokeweight=".25pt"/>
              <v:rect id="Rectangle 1665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" filled="f" strokecolor="green" strokeweight=".25pt"/>
              <v:rect id="Rectangle 1666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" filled="f" strokecolor="green" strokeweight=".25pt"/>
              <v:rect id="Rectangle 1667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" filled="f" strokecolor="green" strokeweight=".25pt"/>
              <v:rect id="Rectangle 1668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" filled="f" strokecolor="green" strokeweight=".25pt"/>
              <v:rect id="Rectangle 1669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" filled="f" strokecolor="green" strokeweight=".25pt"/>
              <v:rect id="Rectangle 1670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" filled="f" strokecolor="green" strokeweight=".25pt"/>
              <v:rect id="Rectangle 1671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" filled="f" strokecolor="green" strokeweight=".25pt"/>
              <v:rect id="Rectangle 1672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" filled="f" strokecolor="green" strokeweight=".25pt"/>
              <v:rect id="Rectangle 1673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" filled="f" strokecolor="green" strokeweight=".25pt"/>
              <w10:wrap anchorx="page" anchory="page"/>
            </v:group>
          </w:pict>
        </mc:Fallback>
      </mc:AlternateContent>
    </w:r>
    <w:r>
      <w:rPr>
        <w:noProof/>
        <w:lang w:bidi="ar-SA"/>
      </w:rPr>
      <mc:AlternateContent>
        <mc:Choice Requires="wpg">
          <w:drawing>
            <wp:anchor distT="0" distB="0" distL="114300" distR="114300" simplePos="0" relativeHeight="251678208" behindDoc="0" locked="0" layoutInCell="1" allowOverlap="1" wp14:anchorId="7BAAB2FD" wp14:editId="25E14CE5">
              <wp:simplePos x="0" y="0"/>
              <wp:positionH relativeFrom="page">
                <wp:posOffset>1021715</wp:posOffset>
              </wp:positionH>
              <wp:positionV relativeFrom="page">
                <wp:posOffset>7397750</wp:posOffset>
              </wp:positionV>
              <wp:extent cx="5400675" cy="270510"/>
              <wp:effectExtent l="0" t="0" r="0" b="0"/>
              <wp:wrapNone/>
              <wp:docPr id="594" name="Group 16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595" name="Rectangle 1633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96" name="Rectangle 1634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97" name="Rectangle 1635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98" name="Rectangle 1636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99" name="Rectangle 1637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00" name="Rectangle 1638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01" name="Rectangle 1639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02" name="Rectangle 1640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03" name="Rectangle 1641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04" name="Rectangle 1642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05" name="Rectangle 1643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06" name="Rectangle 1644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07" name="Rectangle 1645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08" name="Rectangle 1646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09" name="Rectangle 1647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10" name="Rectangle 1648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11" name="Rectangle 1649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12" name="Rectangle 1650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13" name="Rectangle 1651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14" name="Rectangle 1652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5F29DA0" id="Group 1632" o:spid="_x0000_s1026" style="position:absolute;margin-left:80.45pt;margin-top:582.5pt;width:425.25pt;height:21.3pt;z-index:251678208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">
              <v:rect id="Rectangle 1633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" filled="f" strokecolor="green" strokeweight=".25pt"/>
              <v:rect id="Rectangle 1634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" filled="f" strokecolor="green" strokeweight=".25pt"/>
              <v:rect id="Rectangle 1635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" filled="f" strokecolor="green" strokeweight=".25pt"/>
              <v:rect id="Rectangle 1636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" filled="f" strokecolor="green" strokeweight=".25pt"/>
              <v:rect id="Rectangle 1637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" filled="f" strokecolor="green" strokeweight=".25pt"/>
              <v:rect id="Rectangle 1638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" filled="f" strokecolor="green" strokeweight=".25pt"/>
              <v:rect id="Rectangle 1639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" filled="f" strokecolor="green" strokeweight=".25pt"/>
              <v:rect id="Rectangle 1640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" filled="f" strokecolor="green" strokeweight=".25pt"/>
              <v:rect id="Rectangle 1641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" filled="f" strokecolor="green" strokeweight=".25pt"/>
              <v:rect id="Rectangle 1642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" filled="f" strokecolor="green" strokeweight=".25pt"/>
              <v:rect id="Rectangle 1643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" filled="f" strokecolor="green" strokeweight=".25pt"/>
              <v:rect id="Rectangle 1644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" filled="f" strokecolor="green" strokeweight=".25pt"/>
              <v:rect id="Rectangle 1645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" filled="f" strokecolor="green" strokeweight=".25pt"/>
              <v:rect id="Rectangle 1646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" filled="f" strokecolor="green" strokeweight=".25pt"/>
              <v:rect id="Rectangle 1647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" filled="f" strokecolor="green" strokeweight=".25pt"/>
              <v:rect id="Rectangle 1648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" filled="f" strokecolor="green" strokeweight=".25pt"/>
              <v:rect id="Rectangle 1649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" filled="f" strokecolor="green" strokeweight=".25pt"/>
              <v:rect id="Rectangle 1650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" filled="f" strokecolor="green" strokeweight=".25pt"/>
              <v:rect id="Rectangle 1651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" filled="f" strokecolor="green" strokeweight=".25pt"/>
              <v:rect id="Rectangle 1652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" filled="f" strokecolor="green" strokeweight=".25pt"/>
              <w10:wrap anchorx="page" anchory="page"/>
            </v:group>
          </w:pict>
        </mc:Fallback>
      </mc:AlternateContent>
    </w:r>
    <w:r>
      <w:rPr>
        <w:noProof/>
        <w:lang w:bidi="ar-SA"/>
      </w:rPr>
      <mc:AlternateContent>
        <mc:Choice Requires="wpg">
          <w:drawing>
            <wp:anchor distT="0" distB="0" distL="114300" distR="114300" simplePos="0" relativeHeight="251677184" behindDoc="0" locked="0" layoutInCell="1" allowOverlap="1" wp14:anchorId="5EA18FFD" wp14:editId="7A1BA23D">
              <wp:simplePos x="0" y="0"/>
              <wp:positionH relativeFrom="page">
                <wp:posOffset>1021715</wp:posOffset>
              </wp:positionH>
              <wp:positionV relativeFrom="page">
                <wp:posOffset>6971030</wp:posOffset>
              </wp:positionV>
              <wp:extent cx="5400675" cy="270510"/>
              <wp:effectExtent l="0" t="0" r="0" b="0"/>
              <wp:wrapNone/>
              <wp:docPr id="573" name="Group 16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574" name="Rectangle 1612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75" name="Rectangle 1613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76" name="Rectangle 1614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77" name="Rectangle 1615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78" name="Rectangle 1616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79" name="Rectangle 1617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80" name="Rectangle 1618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81" name="Rectangle 1619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82" name="Rectangle 1620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83" name="Rectangle 1621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84" name="Rectangle 1622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85" name="Rectangle 1623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86" name="Rectangle 1624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87" name="Rectangle 1625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88" name="Rectangle 1626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89" name="Rectangle 1627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90" name="Rectangle 1628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91" name="Rectangle 1629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92" name="Rectangle 1630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93" name="Rectangle 1631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06516D5" id="Group 1611" o:spid="_x0000_s1026" style="position:absolute;margin-left:80.45pt;margin-top:548.9pt;width:425.25pt;height:21.3pt;z-index:251677184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">
              <v:rect id="Rectangle 1612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" filled="f" strokecolor="green" strokeweight=".25pt"/>
              <v:rect id="Rectangle 1613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" filled="f" strokecolor="green" strokeweight=".25pt"/>
              <v:rect id="Rectangle 1614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" filled="f" strokecolor="green" strokeweight=".25pt"/>
              <v:rect id="Rectangle 1615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" filled="f" strokecolor="green" strokeweight=".25pt"/>
              <v:rect id="Rectangle 1616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" filled="f" strokecolor="green" strokeweight=".25pt"/>
              <v:rect id="Rectangle 1617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" filled="f" strokecolor="green" strokeweight=".25pt"/>
              <v:rect id="Rectangle 1618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" filled="f" strokecolor="green" strokeweight=".25pt"/>
              <v:rect id="Rectangle 1619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" filled="f" strokecolor="green" strokeweight=".25pt"/>
              <v:rect id="Rectangle 1620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" filled="f" strokecolor="green" strokeweight=".25pt"/>
              <v:rect id="Rectangle 1621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" filled="f" strokecolor="green" strokeweight=".25pt"/>
              <v:rect id="Rectangle 1622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" filled="f" strokecolor="green" strokeweight=".25pt"/>
              <v:rect id="Rectangle 1623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" filled="f" strokecolor="green" strokeweight=".25pt"/>
              <v:rect id="Rectangle 1624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" filled="f" strokecolor="green" strokeweight=".25pt"/>
              <v:rect id="Rectangle 1625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" filled="f" strokecolor="green" strokeweight=".25pt"/>
              <v:rect id="Rectangle 1626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" filled="f" strokecolor="green" strokeweight=".25pt"/>
              <v:rect id="Rectangle 1627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" filled="f" strokecolor="green" strokeweight=".25pt"/>
              <v:rect id="Rectangle 1628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" filled="f" strokecolor="green" strokeweight=".25pt"/>
              <v:rect id="Rectangle 1629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" filled="f" strokecolor="green" strokeweight=".25pt"/>
              <v:rect id="Rectangle 1630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" filled="f" strokecolor="green" strokeweight=".25pt"/>
              <v:rect id="Rectangle 1631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" filled="f" strokecolor="green" strokeweight=".25pt"/>
              <w10:wrap anchorx="page" anchory="page"/>
            </v:group>
          </w:pict>
        </mc:Fallback>
      </mc:AlternateContent>
    </w:r>
    <w:r>
      <w:rPr>
        <w:noProof/>
        <w:lang w:bidi="ar-SA"/>
      </w:rPr>
      <mc:AlternateContent>
        <mc:Choice Requires="wpg">
          <w:drawing>
            <wp:anchor distT="0" distB="0" distL="114300" distR="114300" simplePos="0" relativeHeight="251676160" behindDoc="0" locked="0" layoutInCell="1" allowOverlap="1" wp14:anchorId="771DD551" wp14:editId="06641EEB">
              <wp:simplePos x="0" y="0"/>
              <wp:positionH relativeFrom="page">
                <wp:posOffset>1021715</wp:posOffset>
              </wp:positionH>
              <wp:positionV relativeFrom="page">
                <wp:posOffset>6544310</wp:posOffset>
              </wp:positionV>
              <wp:extent cx="5400675" cy="270510"/>
              <wp:effectExtent l="0" t="0" r="0" b="0"/>
              <wp:wrapNone/>
              <wp:docPr id="552" name="Group 15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553" name="Rectangle 1591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54" name="Rectangle 1592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55" name="Rectangle 1593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56" name="Rectangle 1594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57" name="Rectangle 1595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58" name="Rectangle 1596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59" name="Rectangle 1597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60" name="Rectangle 1598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61" name="Rectangle 1599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62" name="Rectangle 1600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63" name="Rectangle 1601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64" name="Rectangle 1602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65" name="Rectangle 1603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66" name="Rectangle 1604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67" name="Rectangle 1605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68" name="Rectangle 1606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69" name="Rectangle 1607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70" name="Rectangle 1608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71" name="Rectangle 1609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72" name="Rectangle 1610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2E8639E" id="Group 1590" o:spid="_x0000_s1026" style="position:absolute;margin-left:80.45pt;margin-top:515.3pt;width:425.25pt;height:21.3pt;z-index:251676160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">
              <v:rect id="Rectangle 1591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" filled="f" strokecolor="green" strokeweight=".25pt"/>
              <v:rect id="Rectangle 1592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" filled="f" strokecolor="green" strokeweight=".25pt"/>
              <v:rect id="Rectangle 1593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" filled="f" strokecolor="green" strokeweight=".25pt"/>
              <v:rect id="Rectangle 1594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" filled="f" strokecolor="green" strokeweight=".25pt"/>
              <v:rect id="Rectangle 1595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" filled="f" strokecolor="green" strokeweight=".25pt"/>
              <v:rect id="Rectangle 1596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" filled="f" strokecolor="green" strokeweight=".25pt"/>
              <v:rect id="Rectangle 1597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" filled="f" strokecolor="green" strokeweight=".25pt"/>
              <v:rect id="Rectangle 1598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" filled="f" strokecolor="green" strokeweight=".25pt"/>
              <v:rect id="Rectangle 1599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" filled="f" strokecolor="green" strokeweight=".25pt"/>
              <v:rect id="Rectangle 1600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" filled="f" strokecolor="green" strokeweight=".25pt"/>
              <v:rect id="Rectangle 1601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" filled="f" strokecolor="green" strokeweight=".25pt"/>
              <v:rect id="Rectangle 1602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" filled="f" strokecolor="green" strokeweight=".25pt"/>
              <v:rect id="Rectangle 1603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" filled="f" strokecolor="green" strokeweight=".25pt"/>
              <v:rect id="Rectangle 1604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" filled="f" strokecolor="green" strokeweight=".25pt"/>
              <v:rect id="Rectangle 1605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" filled="f" strokecolor="green" strokeweight=".25pt"/>
              <v:rect id="Rectangle 1606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" filled="f" strokecolor="green" strokeweight=".25pt"/>
              <v:rect id="Rectangle 1607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" filled="f" strokecolor="green" strokeweight=".25pt"/>
              <v:rect id="Rectangle 1608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" filled="f" strokecolor="green" strokeweight=".25pt"/>
              <v:rect id="Rectangle 1609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" filled="f" strokecolor="green" strokeweight=".25pt"/>
              <v:rect id="Rectangle 1610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" filled="f" strokecolor="green" strokeweight=".25pt"/>
              <w10:wrap anchorx="page" anchory="page"/>
            </v:group>
          </w:pict>
        </mc:Fallback>
      </mc:AlternateContent>
    </w:r>
    <w:r>
      <w:rPr>
        <w:noProof/>
        <w:lang w:bidi="ar-SA"/>
      </w:rPr>
      <mc:AlternateContent>
        <mc:Choice Requires="wpg">
          <w:drawing>
            <wp:anchor distT="0" distB="0" distL="114300" distR="114300" simplePos="0" relativeHeight="251675136" behindDoc="0" locked="0" layoutInCell="1" allowOverlap="1" wp14:anchorId="4E8D80A8" wp14:editId="729E1DC2">
              <wp:simplePos x="0" y="0"/>
              <wp:positionH relativeFrom="page">
                <wp:posOffset>1021715</wp:posOffset>
              </wp:positionH>
              <wp:positionV relativeFrom="page">
                <wp:posOffset>6117590</wp:posOffset>
              </wp:positionV>
              <wp:extent cx="5400675" cy="270510"/>
              <wp:effectExtent l="0" t="0" r="0" b="0"/>
              <wp:wrapNone/>
              <wp:docPr id="531" name="Group 15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532" name="Rectangle 1570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33" name="Rectangle 1571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34" name="Rectangle 1572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35" name="Rectangle 1573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36" name="Rectangle 1574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37" name="Rectangle 1575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38" name="Rectangle 1576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39" name="Rectangle 1577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40" name="Rectangle 1578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41" name="Rectangle 1579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42" name="Rectangle 1580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43" name="Rectangle 1581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44" name="Rectangle 1582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45" name="Rectangle 1583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46" name="Rectangle 1584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47" name="Rectangle 1585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48" name="Rectangle 1586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49" name="Rectangle 1587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50" name="Rectangle 1588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51" name="Rectangle 1589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13AE29D" id="Group 1569" o:spid="_x0000_s1026" style="position:absolute;margin-left:80.45pt;margin-top:481.7pt;width:425.25pt;height:21.3pt;z-index:251675136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">
              <v:rect id="Rectangle 1570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" filled="f" strokecolor="green" strokeweight=".25pt"/>
              <v:rect id="Rectangle 1571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" filled="f" strokecolor="green" strokeweight=".25pt"/>
              <v:rect id="Rectangle 1572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" filled="f" strokecolor="green" strokeweight=".25pt"/>
              <v:rect id="Rectangle 1573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" filled="f" strokecolor="green" strokeweight=".25pt"/>
              <v:rect id="Rectangle 1574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" filled="f" strokecolor="green" strokeweight=".25pt"/>
              <v:rect id="Rectangle 1575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" filled="f" strokecolor="green" strokeweight=".25pt"/>
              <v:rect id="Rectangle 1576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" filled="f" strokecolor="green" strokeweight=".25pt"/>
              <v:rect id="Rectangle 1577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" filled="f" strokecolor="green" strokeweight=".25pt"/>
              <v:rect id="Rectangle 1578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" filled="f" strokecolor="green" strokeweight=".25pt"/>
              <v:rect id="Rectangle 1579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" filled="f" strokecolor="green" strokeweight=".25pt"/>
              <v:rect id="Rectangle 1580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" filled="f" strokecolor="green" strokeweight=".25pt"/>
              <v:rect id="Rectangle 1581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" filled="f" strokecolor="green" strokeweight=".25pt"/>
              <v:rect id="Rectangle 1582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" filled="f" strokecolor="green" strokeweight=".25pt"/>
              <v:rect id="Rectangle 1583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" filled="f" strokecolor="green" strokeweight=".25pt"/>
              <v:rect id="Rectangle 1584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" filled="f" strokecolor="green" strokeweight=".25pt"/>
              <v:rect id="Rectangle 1585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" filled="f" strokecolor="green" strokeweight=".25pt"/>
              <v:rect id="Rectangle 1586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" filled="f" strokecolor="green" strokeweight=".25pt"/>
              <v:rect id="Rectangle 1587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" filled="f" strokecolor="green" strokeweight=".25pt"/>
              <v:rect id="Rectangle 1588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" filled="f" strokecolor="green" strokeweight=".25pt"/>
              <v:rect id="Rectangle 1589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" filled="f" strokecolor="green" strokeweight=".25pt"/>
              <w10:wrap anchorx="page" anchory="page"/>
            </v:group>
          </w:pict>
        </mc:Fallback>
      </mc:AlternateContent>
    </w:r>
    <w:r>
      <w:rPr>
        <w:noProof/>
        <w:lang w:bidi="ar-SA"/>
      </w:rPr>
      <mc:AlternateContent>
        <mc:Choice Requires="wpg">
          <w:drawing>
            <wp:anchor distT="0" distB="0" distL="114300" distR="114300" simplePos="0" relativeHeight="251674112" behindDoc="0" locked="0" layoutInCell="1" allowOverlap="1" wp14:anchorId="258D8D2B" wp14:editId="27B410D4">
              <wp:simplePos x="0" y="0"/>
              <wp:positionH relativeFrom="page">
                <wp:posOffset>1021715</wp:posOffset>
              </wp:positionH>
              <wp:positionV relativeFrom="page">
                <wp:posOffset>5690870</wp:posOffset>
              </wp:positionV>
              <wp:extent cx="5400675" cy="270510"/>
              <wp:effectExtent l="0" t="0" r="0" b="0"/>
              <wp:wrapNone/>
              <wp:docPr id="510" name="Group 15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511" name="Rectangle 1549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12" name="Rectangle 1550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13" name="Rectangle 1551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14" name="Rectangle 1552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15" name="Rectangle 1553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16" name="Rectangle 1554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17" name="Rectangle 1555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18" name="Rectangle 1556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19" name="Rectangle 1557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20" name="Rectangle 1558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21" name="Rectangle 1559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22" name="Rectangle 1560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23" name="Rectangle 1561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24" name="Rectangle 1562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25" name="Rectangle 1563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26" name="Rectangle 1564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27" name="Rectangle 1565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28" name="Rectangle 1566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29" name="Rectangle 1567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30" name="Rectangle 1568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DC9796A" id="Group 1548" o:spid="_x0000_s1026" style="position:absolute;margin-left:80.45pt;margin-top:448.1pt;width:425.25pt;height:21.3pt;z-index:251674112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">
              <v:rect id="Rectangle 1549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" filled="f" strokecolor="green" strokeweight=".25pt"/>
              <v:rect id="Rectangle 1550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" filled="f" strokecolor="green" strokeweight=".25pt"/>
              <v:rect id="Rectangle 1551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" filled="f" strokecolor="green" strokeweight=".25pt"/>
              <v:rect id="Rectangle 1552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" filled="f" strokecolor="green" strokeweight=".25pt"/>
              <v:rect id="Rectangle 1553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" filled="f" strokecolor="green" strokeweight=".25pt"/>
              <v:rect id="Rectangle 1554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" filled="f" strokecolor="green" strokeweight=".25pt"/>
              <v:rect id="Rectangle 1555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" filled="f" strokecolor="green" strokeweight=".25pt"/>
              <v:rect id="Rectangle 1556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" filled="f" strokecolor="green" strokeweight=".25pt"/>
              <v:rect id="Rectangle 1557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" filled="f" strokecolor="green" strokeweight=".25pt"/>
              <v:rect id="Rectangle 1558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" filled="f" strokecolor="green" strokeweight=".25pt"/>
              <v:rect id="Rectangle 1559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" filled="f" strokecolor="green" strokeweight=".25pt"/>
              <v:rect id="Rectangle 1560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" filled="f" strokecolor="green" strokeweight=".25pt"/>
              <v:rect id="Rectangle 1561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" filled="f" strokecolor="green" strokeweight=".25pt"/>
              <v:rect id="Rectangle 1562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" filled="f" strokecolor="green" strokeweight=".25pt"/>
              <v:rect id="Rectangle 1563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" filled="f" strokecolor="green" strokeweight=".25pt"/>
              <v:rect id="Rectangle 1564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" filled="f" strokecolor="green" strokeweight=".25pt"/>
              <v:rect id="Rectangle 1565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" filled="f" strokecolor="green" strokeweight=".25pt"/>
              <v:rect id="Rectangle 1566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" filled="f" strokecolor="green" strokeweight=".25pt"/>
              <v:rect id="Rectangle 1567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" filled="f" strokecolor="green" strokeweight=".25pt"/>
              <v:rect id="Rectangle 1568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" filled="f" strokecolor="green" strokeweight=".25pt"/>
              <w10:wrap anchorx="page" anchory="page"/>
            </v:group>
          </w:pict>
        </mc:Fallback>
      </mc:AlternateContent>
    </w:r>
    <w:r>
      <w:rPr>
        <w:noProof/>
        <w:lang w:bidi="ar-SA"/>
      </w:rPr>
      <mc:AlternateContent>
        <mc:Choice Requires="wpg">
          <w:drawing>
            <wp:anchor distT="0" distB="0" distL="114300" distR="114300" simplePos="0" relativeHeight="251661824" behindDoc="0" locked="0" layoutInCell="1" allowOverlap="1" wp14:anchorId="426D5FD2" wp14:editId="4A9A051D">
              <wp:simplePos x="0" y="0"/>
              <wp:positionH relativeFrom="page">
                <wp:posOffset>1017905</wp:posOffset>
              </wp:positionH>
              <wp:positionV relativeFrom="page">
                <wp:posOffset>9530715</wp:posOffset>
              </wp:positionV>
              <wp:extent cx="5400675" cy="270510"/>
              <wp:effectExtent l="0" t="0" r="0" b="0"/>
              <wp:wrapNone/>
              <wp:docPr id="489" name="Group 17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490" name="Rectangle 1738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91" name="Rectangle 1739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92" name="Rectangle 1740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93" name="Rectangle 1741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94" name="Rectangle 1742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95" name="Rectangle 1743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96" name="Rectangle 1744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97" name="Rectangle 1745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98" name="Rectangle 1746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99" name="Rectangle 1747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00" name="Rectangle 1748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01" name="Rectangle 1749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02" name="Rectangle 1750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03" name="Rectangle 1751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04" name="Rectangle 1752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05" name="Rectangle 1753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06" name="Rectangle 1754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07" name="Rectangle 1755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08" name="Rectangle 1756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09" name="Rectangle 1757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D6B7E16" id="Group 1737" o:spid="_x0000_s1026" style="position:absolute;margin-left:80.15pt;margin-top:750.45pt;width:425.25pt;height:21.3pt;z-index:251661824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">
              <v:rect id="Rectangle 1738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" filled="f" strokecolor="green" strokeweight=".25pt"/>
              <v:rect id="Rectangle 1739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" filled="f" strokecolor="green" strokeweight=".25pt"/>
              <v:rect id="Rectangle 1740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" filled="f" strokecolor="green" strokeweight=".25pt"/>
              <v:rect id="Rectangle 1741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" filled="f" strokecolor="green" strokeweight=".25pt"/>
              <v:rect id="Rectangle 1742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" filled="f" strokecolor="green" strokeweight=".25pt"/>
              <v:rect id="Rectangle 1743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" filled="f" strokecolor="green" strokeweight=".25pt"/>
              <v:rect id="Rectangle 1744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" filled="f" strokecolor="green" strokeweight=".25pt"/>
              <v:rect id="Rectangle 1745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" filled="f" strokecolor="green" strokeweight=".25pt"/>
              <v:rect id="Rectangle 1746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" filled="f" strokecolor="green" strokeweight=".25pt"/>
              <v:rect id="Rectangle 1747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" filled="f" strokecolor="green" strokeweight=".25pt"/>
              <v:rect id="Rectangle 1748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" filled="f" strokecolor="green" strokeweight=".25pt"/>
              <v:rect id="Rectangle 1749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" filled="f" strokecolor="green" strokeweight=".25pt"/>
              <v:rect id="Rectangle 1750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" filled="f" strokecolor="green" strokeweight=".25pt"/>
              <v:rect id="Rectangle 1751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" filled="f" strokecolor="green" strokeweight=".25pt"/>
              <v:rect id="Rectangle 1752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" filled="f" strokecolor="green" strokeweight=".25pt"/>
              <v:rect id="Rectangle 1753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" filled="f" strokecolor="green" strokeweight=".25pt"/>
              <v:rect id="Rectangle 1754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" filled="f" strokecolor="green" strokeweight=".25pt"/>
              <v:rect id="Rectangle 1755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" filled="f" strokecolor="green" strokeweight=".25pt"/>
              <v:rect id="Rectangle 1756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" filled="f" strokecolor="green" strokeweight=".25pt"/>
              <v:rect id="Rectangle 1757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" filled="f" strokecolor="green" strokeweight=".25pt"/>
              <w10:wrap anchorx="page" anchory="page"/>
            </v:group>
          </w:pict>
        </mc:Fallback>
      </mc:AlternateContent>
    </w:r>
    <w:r>
      <w:rPr>
        <w:noProof/>
        <w:lang w:bidi="ar-SA"/>
      </w:rPr>
      <mc:AlternateContent>
        <mc:Choice Requires="wpg">
          <w:drawing>
            <wp:anchor distT="0" distB="0" distL="114300" distR="114300" simplePos="0" relativeHeight="251660800" behindDoc="0" locked="0" layoutInCell="1" allowOverlap="1" wp14:anchorId="7901D3C7" wp14:editId="4F3ECFB0">
              <wp:simplePos x="0" y="0"/>
              <wp:positionH relativeFrom="page">
                <wp:posOffset>1021715</wp:posOffset>
              </wp:positionH>
              <wp:positionV relativeFrom="page">
                <wp:posOffset>9103995</wp:posOffset>
              </wp:positionV>
              <wp:extent cx="5400675" cy="270510"/>
              <wp:effectExtent l="0" t="0" r="0" b="0"/>
              <wp:wrapNone/>
              <wp:docPr id="468" name="Group 17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469" name="Rectangle 1717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70" name="Rectangle 1718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71" name="Rectangle 1719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72" name="Rectangle 1720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73" name="Rectangle 1721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74" name="Rectangle 1722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75" name="Rectangle 1723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76" name="Rectangle 1724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77" name="Rectangle 1725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78" name="Rectangle 1726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79" name="Rectangle 1727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80" name="Rectangle 1728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81" name="Rectangle 1729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82" name="Rectangle 1730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83" name="Rectangle 1731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84" name="Rectangle 1732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85" name="Rectangle 1733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86" name="Rectangle 1734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87" name="Rectangle 1735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88" name="Rectangle 1736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A4105CA" id="Group 1716" o:spid="_x0000_s1026" style="position:absolute;margin-left:80.45pt;margin-top:716.85pt;width:425.25pt;height:21.3pt;z-index:251660800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">
              <v:rect id="Rectangle 1717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" filled="f" strokecolor="green" strokeweight=".25pt"/>
              <v:rect id="Rectangle 1718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" filled="f" strokecolor="green" strokeweight=".25pt"/>
              <v:rect id="Rectangle 1719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" filled="f" strokecolor="green" strokeweight=".25pt"/>
              <v:rect id="Rectangle 1720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" filled="f" strokecolor="green" strokeweight=".25pt"/>
              <v:rect id="Rectangle 1721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" filled="f" strokecolor="green" strokeweight=".25pt"/>
              <v:rect id="Rectangle 1722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" filled="f" strokecolor="green" strokeweight=".25pt"/>
              <v:rect id="Rectangle 1723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" filled="f" strokecolor="green" strokeweight=".25pt"/>
              <v:rect id="Rectangle 1724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" filled="f" strokecolor="green" strokeweight=".25pt"/>
              <v:rect id="Rectangle 1725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" filled="f" strokecolor="green" strokeweight=".25pt"/>
              <v:rect id="Rectangle 1726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" filled="f" strokecolor="green" strokeweight=".25pt"/>
              <v:rect id="Rectangle 1727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" filled="f" strokecolor="green" strokeweight=".25pt"/>
              <v:rect id="Rectangle 1728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" filled="f" strokecolor="green" strokeweight=".25pt"/>
              <v:rect id="Rectangle 1729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" filled="f" strokecolor="green" strokeweight=".25pt"/>
              <v:rect id="Rectangle 1730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" filled="f" strokecolor="green" strokeweight=".25pt"/>
              <v:rect id="Rectangle 1731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" filled="f" strokecolor="green" strokeweight=".25pt"/>
              <v:rect id="Rectangle 1732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" filled="f" strokecolor="green" strokeweight=".25pt"/>
              <v:rect id="Rectangle 1733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" filled="f" strokecolor="green" strokeweight=".25pt"/>
              <v:rect id="Rectangle 1734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" filled="f" strokecolor="green" strokeweight=".25pt"/>
              <v:rect id="Rectangle 1735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" filled="f" strokecolor="green" strokeweight=".25pt"/>
              <v:rect id="Rectangle 1736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" filled="f" strokecolor="green" strokeweight=".25pt"/>
              <w10:wrap anchorx="page" anchory="page"/>
            </v:group>
          </w:pict>
        </mc:Fallback>
      </mc:AlternateContent>
    </w:r>
    <w:r>
      <w:rPr>
        <w:noProof/>
        <w:lang w:bidi="ar-SA"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562666FD" wp14:editId="29D642A9">
              <wp:simplePos x="0" y="0"/>
              <wp:positionH relativeFrom="page">
                <wp:posOffset>1021715</wp:posOffset>
              </wp:positionH>
              <wp:positionV relativeFrom="page">
                <wp:posOffset>8677275</wp:posOffset>
              </wp:positionV>
              <wp:extent cx="5400675" cy="270510"/>
              <wp:effectExtent l="0" t="0" r="0" b="0"/>
              <wp:wrapNone/>
              <wp:docPr id="447" name="Group 16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448" name="Rectangle 1696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49" name="Rectangle 1697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50" name="Rectangle 1698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51" name="Rectangle 1699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52" name="Rectangle 1700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53" name="Rectangle 1701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54" name="Rectangle 1702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55" name="Rectangle 1703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56" name="Rectangle 1704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57" name="Rectangle 1705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58" name="Rectangle 1706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59" name="Rectangle 1707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60" name="Rectangle 1708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61" name="Rectangle 1709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62" name="Rectangle 1710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63" name="Rectangle 1711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64" name="Rectangle 1712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65" name="Rectangle 1713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66" name="Rectangle 1714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67" name="Rectangle 1715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F35792A" id="Group 1695" o:spid="_x0000_s1026" style="position:absolute;margin-left:80.45pt;margin-top:683.25pt;width:425.25pt;height:21.3pt;z-index:251659776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">
              <v:rect id="Rectangle 1696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" filled="f" strokecolor="green" strokeweight=".25pt"/>
              <v:rect id="Rectangle 1697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" filled="f" strokecolor="green" strokeweight=".25pt"/>
              <v:rect id="Rectangle 1698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" filled="f" strokecolor="green" strokeweight=".25pt"/>
              <v:rect id="Rectangle 1699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" filled="f" strokecolor="green" strokeweight=".25pt"/>
              <v:rect id="Rectangle 1700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" filled="f" strokecolor="green" strokeweight=".25pt"/>
              <v:rect id="Rectangle 1701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" filled="f" strokecolor="green" strokeweight=".25pt"/>
              <v:rect id="Rectangle 1702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" filled="f" strokecolor="green" strokeweight=".25pt"/>
              <v:rect id="Rectangle 1703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" filled="f" strokecolor="green" strokeweight=".25pt"/>
              <v:rect id="Rectangle 1704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" filled="f" strokecolor="green" strokeweight=".25pt"/>
              <v:rect id="Rectangle 1705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" filled="f" strokecolor="green" strokeweight=".25pt"/>
              <v:rect id="Rectangle 1706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" filled="f" strokecolor="green" strokeweight=".25pt"/>
              <v:rect id="Rectangle 1707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" filled="f" strokecolor="green" strokeweight=".25pt"/>
              <v:rect id="Rectangle 1708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" filled="f" strokecolor="green" strokeweight=".25pt"/>
              <v:rect id="Rectangle 1709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" filled="f" strokecolor="green" strokeweight=".25pt"/>
              <v:rect id="Rectangle 1710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" filled="f" strokecolor="green" strokeweight=".25pt"/>
              <v:rect id="Rectangle 1711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" filled="f" strokecolor="green" strokeweight=".25pt"/>
              <v:rect id="Rectangle 1712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" filled="f" strokecolor="green" strokeweight=".25pt"/>
              <v:rect id="Rectangle 1713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" filled="f" strokecolor="green" strokeweight=".25pt"/>
              <v:rect id="Rectangle 1714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" filled="f" strokecolor="green" strokeweight=".25pt"/>
              <v:rect id="Rectangle 1715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" filled="f" strokecolor="green" strokeweight=".25pt"/>
              <w10:wrap anchorx="page" anchory="page"/>
            </v:group>
          </w:pict>
        </mc:Fallback>
      </mc:AlternateContent>
    </w:r>
    <w:r>
      <w:rPr>
        <w:noProof/>
        <w:lang w:bidi="ar-SA"/>
      </w:rPr>
      <mc:AlternateContent>
        <mc:Choice Requires="wpg">
          <w:drawing>
            <wp:anchor distT="0" distB="0" distL="114300" distR="114300" simplePos="0" relativeHeight="251658752" behindDoc="0" locked="0" layoutInCell="1" allowOverlap="1" wp14:anchorId="1A49CEC1" wp14:editId="421DE9F8">
              <wp:simplePos x="0" y="0"/>
              <wp:positionH relativeFrom="page">
                <wp:posOffset>1021715</wp:posOffset>
              </wp:positionH>
              <wp:positionV relativeFrom="page">
                <wp:posOffset>8250555</wp:posOffset>
              </wp:positionV>
              <wp:extent cx="5400675" cy="270510"/>
              <wp:effectExtent l="0" t="0" r="0" b="0"/>
              <wp:wrapNone/>
              <wp:docPr id="426" name="Group 16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427" name="Rectangle 1675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28" name="Rectangle 1676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29" name="Rectangle 1677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30" name="Rectangle 1678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31" name="Rectangle 1679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32" name="Rectangle 1680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33" name="Rectangle 1681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34" name="Rectangle 1682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35" name="Rectangle 1683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36" name="Rectangle 1684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37" name="Rectangle 1685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38" name="Rectangle 1686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39" name="Rectangle 1687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40" name="Rectangle 1688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41" name="Rectangle 1689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42" name="Rectangle 1690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43" name="Rectangle 1691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44" name="Rectangle 1692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45" name="Rectangle 1693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46" name="Rectangle 1694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B94D7EA" id="Group 1674" o:spid="_x0000_s1026" style="position:absolute;margin-left:80.45pt;margin-top:649.65pt;width:425.25pt;height:21.3pt;z-index:251658752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">
              <v:rect id="Rectangle 1675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" filled="f" strokecolor="green" strokeweight=".25pt"/>
              <v:rect id="Rectangle 1676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" filled="f" strokecolor="green" strokeweight=".25pt"/>
              <v:rect id="Rectangle 1677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" filled="f" strokecolor="green" strokeweight=".25pt"/>
              <v:rect id="Rectangle 1678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" filled="f" strokecolor="green" strokeweight=".25pt"/>
              <v:rect id="Rectangle 1679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" filled="f" strokecolor="green" strokeweight=".25pt"/>
              <v:rect id="Rectangle 1680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" filled="f" strokecolor="green" strokeweight=".25pt"/>
              <v:rect id="Rectangle 1681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" filled="f" strokecolor="green" strokeweight=".25pt"/>
              <v:rect id="Rectangle 1682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" filled="f" strokecolor="green" strokeweight=".25pt"/>
              <v:rect id="Rectangle 1683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" filled="f" strokecolor="green" strokeweight=".25pt"/>
              <v:rect id="Rectangle 1684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" filled="f" strokecolor="green" strokeweight=".25pt"/>
              <v:rect id="Rectangle 1685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" filled="f" strokecolor="green" strokeweight=".25pt"/>
              <v:rect id="Rectangle 1686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" filled="f" strokecolor="green" strokeweight=".25pt"/>
              <v:rect id="Rectangle 1687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" filled="f" strokecolor="green" strokeweight=".25pt"/>
              <v:rect id="Rectangle 1688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" filled="f" strokecolor="green" strokeweight=".25pt"/>
              <v:rect id="Rectangle 1689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" filled="f" strokecolor="green" strokeweight=".25pt"/>
              <v:rect id="Rectangle 1690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" filled="f" strokecolor="green" strokeweight=".25pt"/>
              <v:rect id="Rectangle 1691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" filled="f" strokecolor="green" strokeweight=".25pt"/>
              <v:rect id="Rectangle 1692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" filled="f" strokecolor="green" strokeweight=".25pt"/>
              <v:rect id="Rectangle 1693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" filled="f" strokecolor="green" strokeweight=".25pt"/>
              <v:rect id="Rectangle 1694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" filled="f" strokecolor="green" strokeweight=".25pt"/>
              <w10:wrap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F9FCCB" w14:textId="0F08F885" w:rsidR="00E6296F" w:rsidRDefault="002A1F18">
    <w:pPr>
      <w:pStyle w:val="a4"/>
    </w:pPr>
    <w:r>
      <w:rPr>
        <w:noProof/>
        <w:sz w:val="20"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4DA67A2" wp14:editId="748AE1E5">
              <wp:simplePos x="0" y="0"/>
              <wp:positionH relativeFrom="column">
                <wp:posOffset>5397500</wp:posOffset>
              </wp:positionH>
              <wp:positionV relativeFrom="paragraph">
                <wp:posOffset>-107950</wp:posOffset>
              </wp:positionV>
              <wp:extent cx="269875" cy="144145"/>
              <wp:effectExtent l="0" t="0" r="0" b="0"/>
              <wp:wrapNone/>
              <wp:docPr id="1" name="Text Box 13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875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6C2871FC" w14:textId="77777777" w:rsidR="00E6296F" w:rsidRDefault="00E6296F">
                          <w:pPr>
                            <w:snapToGrid w:val="0"/>
                            <w:rPr>
                              <w:rFonts w:ascii="Arial" w:hAnsi="Arial" w:cs="Arial" w:hint="eastAsia"/>
                              <w:color w:val="008000"/>
                              <w:spacing w:val="-4"/>
                              <w:sz w:val="18"/>
                            </w:rPr>
                          </w:pPr>
                          <w:r w:rsidRPr="003D5C01">
                            <w:rPr>
                              <w:rFonts w:ascii="Arial" w:hAnsi="Arial" w:cs="Arial" w:hint="eastAsia"/>
                              <w:color w:val="008000"/>
                              <w:spacing w:val="19"/>
                              <w:kern w:val="0"/>
                              <w:sz w:val="18"/>
                              <w:fitText w:val="340" w:id="-1434257408"/>
                            </w:rPr>
                            <w:t>40</w:t>
                          </w:r>
                          <w:r w:rsidRPr="003D5C01">
                            <w:rPr>
                              <w:rFonts w:ascii="Arial" w:hAnsi="Arial" w:cs="Arial" w:hint="eastAsia"/>
                              <w:color w:val="008000"/>
                              <w:spacing w:val="2"/>
                              <w:kern w:val="0"/>
                              <w:sz w:val="18"/>
                              <w:fitText w:val="340" w:id="-1434257408"/>
                            </w:rPr>
                            <w:t>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DA67A2" id="_x0000_t202" coordsize="21600,21600" o:spt="202" path="m,l,21600r21600,l21600,xe">
              <v:stroke joinstyle="miter"/>
              <v:path gradientshapeok="t" o:connecttype="rect"/>
            </v:shapetype>
            <v:shape id="Text Box 1321" o:spid="_x0000_s1041" type="#_x0000_t202" style="position:absolute;left:0;text-align:left;margin-left:425pt;margin-top:-8.5pt;width:21.25pt;height:11.3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" filled="f" stroked="f" strokecolor="green" strokeweight="1.5pt">
              <v:textbox inset="0,0,0,0">
                <w:txbxContent>
                  <w:p w14:paraId="6C2871FC" w14:textId="77777777" w:rsidR="00E6296F" w:rsidRDefault="00E6296F">
                    <w:pPr>
                      <w:snapToGrid w:val="0"/>
                      <w:rPr>
                        <w:rFonts w:ascii="Arial" w:hAnsi="Arial" w:cs="Arial" w:hint="eastAsia"/>
                        <w:color w:val="008000"/>
                        <w:spacing w:val="-4"/>
                        <w:sz w:val="18"/>
                      </w:rPr>
                    </w:pPr>
                    <w:r w:rsidRPr="003D5C01">
                      <w:rPr>
                        <w:rFonts w:ascii="Arial" w:hAnsi="Arial" w:cs="Arial" w:hint="eastAsia"/>
                        <w:color w:val="008000"/>
                        <w:spacing w:val="19"/>
                        <w:kern w:val="0"/>
                        <w:sz w:val="18"/>
                        <w:fitText w:val="340" w:id="-1434257408"/>
                      </w:rPr>
                      <w:t>40</w:t>
                    </w:r>
                    <w:r w:rsidRPr="003D5C01">
                      <w:rPr>
                        <w:rFonts w:ascii="Arial" w:hAnsi="Arial" w:cs="Arial" w:hint="eastAsia"/>
                        <w:color w:val="008000"/>
                        <w:spacing w:val="2"/>
                        <w:kern w:val="0"/>
                        <w:sz w:val="18"/>
                        <w:fitText w:val="340" w:id="-1434257408"/>
                      </w:rPr>
                      <w:t>0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08B15C" w14:textId="77777777" w:rsidR="00DF2A7D" w:rsidRDefault="00DF2A7D">
      <w:r>
        <w:separator/>
      </w:r>
    </w:p>
  </w:footnote>
  <w:footnote w:type="continuationSeparator" w:id="0">
    <w:p w14:paraId="7017874C" w14:textId="77777777" w:rsidR="00DF2A7D" w:rsidRDefault="00DF2A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EC2366" w14:textId="4D226D63" w:rsidR="00E6296F" w:rsidRDefault="002A1F18">
    <w:pPr>
      <w:pStyle w:val="a3"/>
    </w:pPr>
    <w:r>
      <w:rPr>
        <w:sz w:val="20"/>
        <w:lang w:bidi="ar-SA"/>
      </w:rPr>
      <mc:AlternateContent>
        <mc:Choice Requires="wps">
          <w:drawing>
            <wp:anchor distT="0" distB="0" distL="114300" distR="114300" simplePos="0" relativeHeight="251632128" behindDoc="0" locked="0" layoutInCell="1" allowOverlap="1" wp14:anchorId="4CC261DF" wp14:editId="253A6ADD">
              <wp:simplePos x="0" y="0"/>
              <wp:positionH relativeFrom="column">
                <wp:posOffset>3175</wp:posOffset>
              </wp:positionH>
              <wp:positionV relativeFrom="paragraph">
                <wp:posOffset>260350</wp:posOffset>
              </wp:positionV>
              <wp:extent cx="539750" cy="426085"/>
              <wp:effectExtent l="0" t="0" r="0" b="0"/>
              <wp:wrapTopAndBottom/>
              <wp:docPr id="856" name="Text Box 4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9750" cy="4260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69C6871E" w14:textId="77777777" w:rsidR="003D5C01" w:rsidRDefault="003D5C01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C261DF" id="_x0000_t202" coordsize="21600,21600" o:spt="202" path="m,l,21600r21600,l21600,xe">
              <v:stroke joinstyle="miter"/>
              <v:path gradientshapeok="t" o:connecttype="rect"/>
            </v:shapetype>
            <v:shape id="Text Box 446" o:spid="_x0000_s1026" type="#_x0000_t202" style="position:absolute;margin-left:.25pt;margin-top:20.5pt;width:42.5pt;height:33.55pt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" filled="f" stroked="f" strokecolor="green" strokeweight="1.5pt">
              <v:textbox inset="0,0,0,0">
                <w:txbxContent>
                  <w:p w14:paraId="69C6871E" w14:textId="77777777" w:rsidR="003D5C01" w:rsidRDefault="003D5C01"/>
                </w:txbxContent>
              </v:textbox>
              <w10:wrap type="topAndBottom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BF524E" w14:textId="18FA46EB" w:rsidR="00E3407F" w:rsidRDefault="002A1F18">
    <w:pPr>
      <w:pStyle w:val="a3"/>
    </w:pPr>
    <w:r>
      <w:rPr>
        <w:lang w:bidi="ar-SA"/>
      </w:rPr>
      <mc:AlternateContent>
        <mc:Choice Requires="wps">
          <w:drawing>
            <wp:anchor distT="0" distB="0" distL="114300" distR="114300" simplePos="0" relativeHeight="251681280" behindDoc="1" locked="0" layoutInCell="1" allowOverlap="1" wp14:anchorId="58317410" wp14:editId="4D8F9956">
              <wp:simplePos x="0" y="0"/>
              <wp:positionH relativeFrom="column">
                <wp:posOffset>5407025</wp:posOffset>
              </wp:positionH>
              <wp:positionV relativeFrom="paragraph">
                <wp:posOffset>2552700</wp:posOffset>
              </wp:positionV>
              <wp:extent cx="269875" cy="288290"/>
              <wp:effectExtent l="0" t="0" r="0" b="0"/>
              <wp:wrapNone/>
              <wp:docPr id="855" name="Text Box 17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875" cy="2882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5F21AC84" w14:textId="77777777" w:rsidR="00AA3059" w:rsidRDefault="00AA3059" w:rsidP="00AA3059">
                          <w:pPr>
                            <w:snapToGrid w:val="0"/>
                            <w:rPr>
                              <w:rFonts w:ascii="Arial" w:hAnsi="Arial" w:cs="Arial" w:hint="eastAsia"/>
                              <w:color w:val="008000"/>
                              <w:spacing w:val="-4"/>
                              <w:sz w:val="18"/>
                            </w:rPr>
                          </w:pPr>
                          <w:r w:rsidRPr="00231FF4">
                            <w:rPr>
                              <w:rFonts w:ascii="Arial" w:hAnsi="Arial" w:cs="Arial" w:hint="eastAsia"/>
                              <w:color w:val="008000"/>
                              <w:spacing w:val="19"/>
                              <w:kern w:val="0"/>
                              <w:sz w:val="18"/>
                              <w:fitText w:val="340" w:id="-1434257408"/>
                            </w:rPr>
                            <w:t>10</w:t>
                          </w:r>
                          <w:r w:rsidRPr="00231FF4">
                            <w:rPr>
                              <w:rFonts w:ascii="Arial" w:hAnsi="Arial" w:cs="Arial" w:hint="eastAsia"/>
                              <w:color w:val="008000"/>
                              <w:spacing w:val="2"/>
                              <w:kern w:val="0"/>
                              <w:sz w:val="18"/>
                              <w:fitText w:val="340" w:id="-1434257408"/>
                            </w:rPr>
                            <w:t>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317410" id="_x0000_t202" coordsize="21600,21600" o:spt="202" path="m,l,21600r21600,l21600,xe">
              <v:stroke joinstyle="miter"/>
              <v:path gradientshapeok="t" o:connecttype="rect"/>
            </v:shapetype>
            <v:shape id="Text Box 1760" o:spid="_x0000_s1027" type="#_x0000_t202" style="position:absolute;margin-left:425.75pt;margin-top:201pt;width:21.25pt;height:22.7pt;z-index:-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" filled="f" stroked="f" strokecolor="green" strokeweight="1.5pt">
              <v:textbox inset="0,0,0,0">
                <w:txbxContent>
                  <w:p w14:paraId="5F21AC84" w14:textId="77777777" w:rsidR="00AA3059" w:rsidRDefault="00AA3059" w:rsidP="00AA3059">
                    <w:pPr>
                      <w:snapToGrid w:val="0"/>
                      <w:rPr>
                        <w:rFonts w:ascii="Arial" w:hAnsi="Arial" w:cs="Arial" w:hint="eastAsia"/>
                        <w:color w:val="008000"/>
                        <w:spacing w:val="-4"/>
                        <w:sz w:val="18"/>
                      </w:rPr>
                    </w:pPr>
                    <w:r w:rsidRPr="00231FF4">
                      <w:rPr>
                        <w:rFonts w:ascii="Arial" w:hAnsi="Arial" w:cs="Arial" w:hint="eastAsia"/>
                        <w:color w:val="008000"/>
                        <w:spacing w:val="19"/>
                        <w:kern w:val="0"/>
                        <w:sz w:val="18"/>
                        <w:fitText w:val="340" w:id="-1434257408"/>
                      </w:rPr>
                      <w:t>10</w:t>
                    </w:r>
                    <w:r w:rsidRPr="00231FF4">
                      <w:rPr>
                        <w:rFonts w:ascii="Arial" w:hAnsi="Arial" w:cs="Arial" w:hint="eastAsia"/>
                        <w:color w:val="008000"/>
                        <w:spacing w:val="2"/>
                        <w:kern w:val="0"/>
                        <w:sz w:val="18"/>
                        <w:fitText w:val="340" w:id="-1434257408"/>
                      </w:rPr>
                      <w:t>0</w:t>
                    </w:r>
                  </w:p>
                </w:txbxContent>
              </v:textbox>
            </v:shape>
          </w:pict>
        </mc:Fallback>
      </mc:AlternateContent>
    </w:r>
    <w:r>
      <w:rPr>
        <w:lang w:bidi="ar-SA"/>
      </w:rPr>
      <mc:AlternateContent>
        <mc:Choice Requires="wps">
          <w:drawing>
            <wp:anchor distT="0" distB="0" distL="114300" distR="114300" simplePos="0" relativeHeight="251680256" behindDoc="1" locked="0" layoutInCell="1" allowOverlap="1" wp14:anchorId="7C3E71A9" wp14:editId="5AC42673">
              <wp:simplePos x="0" y="0"/>
              <wp:positionH relativeFrom="column">
                <wp:posOffset>5407025</wp:posOffset>
              </wp:positionH>
              <wp:positionV relativeFrom="paragraph">
                <wp:posOffset>4683125</wp:posOffset>
              </wp:positionV>
              <wp:extent cx="269875" cy="288290"/>
              <wp:effectExtent l="0" t="0" r="0" b="0"/>
              <wp:wrapNone/>
              <wp:docPr id="854" name="Text Box 17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875" cy="2882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2FED4E15" w14:textId="77777777" w:rsidR="00AA3059" w:rsidRDefault="00AA3059" w:rsidP="00AA3059">
                          <w:pPr>
                            <w:snapToGrid w:val="0"/>
                            <w:rPr>
                              <w:rFonts w:ascii="Arial" w:hAnsi="Arial" w:cs="Arial" w:hint="eastAsia"/>
                              <w:color w:val="008000"/>
                              <w:spacing w:val="-4"/>
                              <w:sz w:val="18"/>
                            </w:rPr>
                          </w:pPr>
                          <w:r w:rsidRPr="00E3407F">
                            <w:rPr>
                              <w:rFonts w:ascii="Arial" w:hAnsi="Arial" w:cs="Arial" w:hint="eastAsia"/>
                              <w:color w:val="008000"/>
                              <w:spacing w:val="19"/>
                              <w:kern w:val="0"/>
                              <w:sz w:val="18"/>
                              <w:fitText w:val="340" w:id="-1434257408"/>
                            </w:rPr>
                            <w:t>20</w:t>
                          </w:r>
                          <w:r w:rsidRPr="00E3407F">
                            <w:rPr>
                              <w:rFonts w:ascii="Arial" w:hAnsi="Arial" w:cs="Arial" w:hint="eastAsia"/>
                              <w:color w:val="008000"/>
                              <w:spacing w:val="2"/>
                              <w:kern w:val="0"/>
                              <w:sz w:val="18"/>
                              <w:fitText w:val="340" w:id="-1434257408"/>
                            </w:rPr>
                            <w:t>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C3E71A9" id="Text Box 1759" o:spid="_x0000_s1028" type="#_x0000_t202" style="position:absolute;margin-left:425.75pt;margin-top:368.75pt;width:21.25pt;height:22.7pt;z-index:-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" filled="f" stroked="f" strokecolor="green" strokeweight="1.5pt">
              <v:textbox inset="0,0,0,0">
                <w:txbxContent>
                  <w:p w14:paraId="2FED4E15" w14:textId="77777777" w:rsidR="00AA3059" w:rsidRDefault="00AA3059" w:rsidP="00AA3059">
                    <w:pPr>
                      <w:snapToGrid w:val="0"/>
                      <w:rPr>
                        <w:rFonts w:ascii="Arial" w:hAnsi="Arial" w:cs="Arial" w:hint="eastAsia"/>
                        <w:color w:val="008000"/>
                        <w:spacing w:val="-4"/>
                        <w:sz w:val="18"/>
                      </w:rPr>
                    </w:pPr>
                    <w:r w:rsidRPr="00E3407F">
                      <w:rPr>
                        <w:rFonts w:ascii="Arial" w:hAnsi="Arial" w:cs="Arial" w:hint="eastAsia"/>
                        <w:color w:val="008000"/>
                        <w:spacing w:val="19"/>
                        <w:kern w:val="0"/>
                        <w:sz w:val="18"/>
                        <w:fitText w:val="340" w:id="-1434257408"/>
                      </w:rPr>
                      <w:t>20</w:t>
                    </w:r>
                    <w:r w:rsidRPr="00E3407F">
                      <w:rPr>
                        <w:rFonts w:ascii="Arial" w:hAnsi="Arial" w:cs="Arial" w:hint="eastAsia"/>
                        <w:color w:val="008000"/>
                        <w:spacing w:val="2"/>
                        <w:kern w:val="0"/>
                        <w:sz w:val="18"/>
                        <w:fitText w:val="340" w:id="-1434257408"/>
                      </w:rPr>
                      <w:t>0</w:t>
                    </w:r>
                  </w:p>
                </w:txbxContent>
              </v:textbox>
            </v:shape>
          </w:pict>
        </mc:Fallback>
      </mc:AlternateContent>
    </w:r>
    <w:r>
      <w:rPr>
        <w:lang w:bidi="ar-SA"/>
      </w:rPr>
      <mc:AlternateContent>
        <mc:Choice Requires="wpg">
          <w:drawing>
            <wp:anchor distT="0" distB="0" distL="114300" distR="114300" simplePos="0" relativeHeight="251662848" behindDoc="0" locked="0" layoutInCell="1" allowOverlap="1" wp14:anchorId="029B5729" wp14:editId="05E9D909">
              <wp:simplePos x="0" y="0"/>
              <wp:positionH relativeFrom="column">
                <wp:posOffset>-57785</wp:posOffset>
              </wp:positionH>
              <wp:positionV relativeFrom="paragraph">
                <wp:posOffset>94615</wp:posOffset>
              </wp:positionV>
              <wp:extent cx="5400675" cy="425450"/>
              <wp:effectExtent l="0" t="0" r="0" b="0"/>
              <wp:wrapNone/>
              <wp:docPr id="848" name="Group 13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425450"/>
                        <a:chOff x="1595" y="1310"/>
                        <a:chExt cx="8505" cy="670"/>
                      </a:xfrm>
                    </wpg:grpSpPr>
                    <wps:wsp>
                      <wps:cNvPr id="849" name="Rectangle 1333"/>
                      <wps:cNvSpPr>
                        <a:spLocks noChangeArrowheads="1"/>
                      </wps:cNvSpPr>
                      <wps:spPr bwMode="auto">
                        <a:xfrm>
                          <a:off x="1595" y="1310"/>
                          <a:ext cx="8498" cy="67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50" name="Rectangle 1334"/>
                      <wps:cNvSpPr>
                        <a:spLocks noChangeArrowheads="1"/>
                      </wps:cNvSpPr>
                      <wps:spPr bwMode="auto">
                        <a:xfrm>
                          <a:off x="2445" y="1310"/>
                          <a:ext cx="4259" cy="67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51" name="Rectangle 1335"/>
                      <wps:cNvSpPr>
                        <a:spLocks noChangeArrowheads="1"/>
                      </wps:cNvSpPr>
                      <wps:spPr bwMode="auto">
                        <a:xfrm>
                          <a:off x="7548" y="1310"/>
                          <a:ext cx="2552" cy="67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52" name="Text Box 1336"/>
                      <wps:cNvSpPr txBox="1">
                        <a:spLocks noChangeArrowheads="1"/>
                      </wps:cNvSpPr>
                      <wps:spPr bwMode="auto">
                        <a:xfrm>
                          <a:off x="6918" y="1514"/>
                          <a:ext cx="850" cy="4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008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1891E1E" w14:textId="77777777" w:rsidR="00AA3059" w:rsidRDefault="00AA3059" w:rsidP="00AA3059">
                            <w:pPr>
                              <w:snapToGrid w:val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氏名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3" name="Text Box 1337"/>
                      <wps:cNvSpPr txBox="1">
                        <a:spLocks noChangeArrowheads="1"/>
                      </wps:cNvSpPr>
                      <wps:spPr bwMode="auto">
                        <a:xfrm>
                          <a:off x="1731" y="1514"/>
                          <a:ext cx="850" cy="4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008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3CDBBEC" w14:textId="77777777" w:rsidR="00AA3059" w:rsidRDefault="00AA3059" w:rsidP="00AA3059">
                            <w:pPr>
                              <w:snapToGrid w:val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テーマ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29B5729" id="Group 1332" o:spid="_x0000_s1029" style="position:absolute;margin-left:-4.55pt;margin-top:7.45pt;width:425.25pt;height:33.5pt;z-index:251662848" coordorigin="1595,1310" coordsize="8505,6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">
              <v:rect id="Rectangle 1333" o:spid="_x0000_s1030" style="position:absolute;left:1595;top:1310;width:8498;height:6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" filled="f" strokecolor="green" strokeweight="1.25pt"/>
              <v:rect id="Rectangle 1334" o:spid="_x0000_s1031" style="position:absolute;left:2445;top:1310;width:4259;height:6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" filled="f" strokecolor="green" strokeweight=".25pt"/>
              <v:rect id="Rectangle 1335" o:spid="_x0000_s1032" style="position:absolute;left:7548;top:1310;width:2552;height:6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" filled="f" strokecolor="green" strokeweight=".25pt"/>
              <v:shape id="Text Box 1336" o:spid="_x0000_s1033" type="#_x0000_t202" style="position:absolute;left:6918;top:1514;width:850;height: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" filled="f" stroked="f" strokecolor="green" strokeweight="1.5pt">
                <v:textbox inset="0,0,0,0">
                  <w:txbxContent>
                    <w:p w14:paraId="51891E1E" w14:textId="77777777" w:rsidR="00AA3059" w:rsidRDefault="00AA3059" w:rsidP="00AA3059">
                      <w:pPr>
                        <w:snapToGrid w:val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氏名</w:t>
                      </w:r>
                    </w:p>
                  </w:txbxContent>
                </v:textbox>
              </v:shape>
              <v:shape id="Text Box 1337" o:spid="_x0000_s1034" type="#_x0000_t202" style="position:absolute;left:1731;top:1514;width:850;height: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" filled="f" stroked="f" strokecolor="green" strokeweight="1.5pt">
                <v:textbox inset="0,0,0,0">
                  <w:txbxContent>
                    <w:p w14:paraId="23CDBBEC" w14:textId="77777777" w:rsidR="00AA3059" w:rsidRDefault="00AA3059" w:rsidP="00AA3059">
                      <w:pPr>
                        <w:snapToGrid w:val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テーマ</w:t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lang w:bidi="ar-SA"/>
      </w:rPr>
      <mc:AlternateContent>
        <mc:Choice Requires="wpg">
          <w:drawing>
            <wp:anchor distT="0" distB="0" distL="114300" distR="114300" simplePos="0" relativeHeight="251673088" behindDoc="0" locked="0" layoutInCell="1" allowOverlap="1" wp14:anchorId="1C6B6FA0" wp14:editId="082A6FFB">
              <wp:simplePos x="0" y="0"/>
              <wp:positionH relativeFrom="page">
                <wp:posOffset>1021715</wp:posOffset>
              </wp:positionH>
              <wp:positionV relativeFrom="page">
                <wp:posOffset>5264150</wp:posOffset>
              </wp:positionV>
              <wp:extent cx="5400675" cy="270510"/>
              <wp:effectExtent l="0" t="0" r="0" b="0"/>
              <wp:wrapNone/>
              <wp:docPr id="827" name="Group 15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828" name="Rectangle 1528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29" name="Rectangle 1529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30" name="Rectangle 1530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31" name="Rectangle 1531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32" name="Rectangle 1532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33" name="Rectangle 1533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34" name="Rectangle 1534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35" name="Rectangle 1535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36" name="Rectangle 1536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37" name="Rectangle 1537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38" name="Rectangle 1538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39" name="Rectangle 1539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40" name="Rectangle 1540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41" name="Rectangle 1541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42" name="Rectangle 1542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43" name="Rectangle 1543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44" name="Rectangle 1544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45" name="Rectangle 1545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46" name="Rectangle 1546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47" name="Rectangle 1547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31EF840" id="Group 1527" o:spid="_x0000_s1026" style="position:absolute;margin-left:80.45pt;margin-top:414.5pt;width:425.25pt;height:21.3pt;z-index:251673088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">
              <v:rect id="Rectangle 1528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" filled="f" strokecolor="green" strokeweight=".25pt"/>
              <v:rect id="Rectangle 1529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" filled="f" strokecolor="green" strokeweight=".25pt"/>
              <v:rect id="Rectangle 1530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" filled="f" strokecolor="green" strokeweight=".25pt"/>
              <v:rect id="Rectangle 1531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" filled="f" strokecolor="green" strokeweight=".25pt"/>
              <v:rect id="Rectangle 1532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" filled="f" strokecolor="green" strokeweight=".25pt"/>
              <v:rect id="Rectangle 1533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" filled="f" strokecolor="green" strokeweight=".25pt"/>
              <v:rect id="Rectangle 1534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" filled="f" strokecolor="green" strokeweight=".25pt"/>
              <v:rect id="Rectangle 1535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" filled="f" strokecolor="green" strokeweight=".25pt"/>
              <v:rect id="Rectangle 1536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" filled="f" strokecolor="green" strokeweight=".25pt"/>
              <v:rect id="Rectangle 1537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" filled="f" strokecolor="green" strokeweight=".25pt"/>
              <v:rect id="Rectangle 1538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" filled="f" strokecolor="green" strokeweight=".25pt"/>
              <v:rect id="Rectangle 1539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" filled="f" strokecolor="green" strokeweight=".25pt"/>
              <v:rect id="Rectangle 1540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" filled="f" strokecolor="green" strokeweight=".25pt"/>
              <v:rect id="Rectangle 1541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" filled="f" strokecolor="green" strokeweight=".25pt"/>
              <v:rect id="Rectangle 1542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" filled="f" strokecolor="green" strokeweight=".25pt"/>
              <v:rect id="Rectangle 1543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" filled="f" strokecolor="green" strokeweight=".25pt"/>
              <v:rect id="Rectangle 1544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" filled="f" strokecolor="green" strokeweight=".25pt"/>
              <v:rect id="Rectangle 1545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" filled="f" strokecolor="green" strokeweight=".25pt"/>
              <v:rect id="Rectangle 1546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" filled="f" strokecolor="green" strokeweight=".25pt"/>
              <v:rect id="Rectangle 1547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" filled="f" strokecolor="green" strokeweight=".25pt"/>
              <w10:wrap anchorx="page" anchory="page"/>
            </v:group>
          </w:pict>
        </mc:Fallback>
      </mc:AlternateContent>
    </w:r>
    <w:r>
      <w:rPr>
        <w:lang w:bidi="ar-SA"/>
      </w:rPr>
      <mc:AlternateContent>
        <mc:Choice Requires="wpg">
          <w:drawing>
            <wp:anchor distT="0" distB="0" distL="114300" distR="114300" simplePos="0" relativeHeight="251672064" behindDoc="0" locked="0" layoutInCell="1" allowOverlap="1" wp14:anchorId="60A61BA7" wp14:editId="3EC0ED88">
              <wp:simplePos x="0" y="0"/>
              <wp:positionH relativeFrom="page">
                <wp:posOffset>1021715</wp:posOffset>
              </wp:positionH>
              <wp:positionV relativeFrom="page">
                <wp:posOffset>4838065</wp:posOffset>
              </wp:positionV>
              <wp:extent cx="5400675" cy="270510"/>
              <wp:effectExtent l="0" t="0" r="0" b="0"/>
              <wp:wrapNone/>
              <wp:docPr id="806" name="Group 150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807" name="Rectangle 1507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08" name="Rectangle 1508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09" name="Rectangle 1509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10" name="Rectangle 1510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11" name="Rectangle 1511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12" name="Rectangle 1512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13" name="Rectangle 1513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14" name="Rectangle 1514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15" name="Rectangle 1515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16" name="Rectangle 1516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17" name="Rectangle 1517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18" name="Rectangle 1518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19" name="Rectangle 1519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20" name="Rectangle 1520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21" name="Rectangle 1521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22" name="Rectangle 1522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23" name="Rectangle 1523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24" name="Rectangle 1524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25" name="Rectangle 1525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26" name="Rectangle 1526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7BECD9E" id="Group 1506" o:spid="_x0000_s1026" style="position:absolute;margin-left:80.45pt;margin-top:380.95pt;width:425.25pt;height:21.3pt;z-index:251672064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">
              <v:rect id="Rectangle 1507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" filled="f" strokecolor="green" strokeweight=".25pt"/>
              <v:rect id="Rectangle 1508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" filled="f" strokecolor="green" strokeweight=".25pt"/>
              <v:rect id="Rectangle 1509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" filled="f" strokecolor="green" strokeweight=".25pt"/>
              <v:rect id="Rectangle 1510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" filled="f" strokecolor="green" strokeweight=".25pt"/>
              <v:rect id="Rectangle 1511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" filled="f" strokecolor="green" strokeweight=".25pt"/>
              <v:rect id="Rectangle 1512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" filled="f" strokecolor="green" strokeweight=".25pt"/>
              <v:rect id="Rectangle 1513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" filled="f" strokecolor="green" strokeweight=".25pt"/>
              <v:rect id="Rectangle 1514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" filled="f" strokecolor="green" strokeweight=".25pt"/>
              <v:rect id="Rectangle 1515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" filled="f" strokecolor="green" strokeweight=".25pt"/>
              <v:rect id="Rectangle 1516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" filled="f" strokecolor="green" strokeweight=".25pt"/>
              <v:rect id="Rectangle 1517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" filled="f" strokecolor="green" strokeweight=".25pt"/>
              <v:rect id="Rectangle 1518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" filled="f" strokecolor="green" strokeweight=".25pt"/>
              <v:rect id="Rectangle 1519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" filled="f" strokecolor="green" strokeweight=".25pt"/>
              <v:rect id="Rectangle 1520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" filled="f" strokecolor="green" strokeweight=".25pt"/>
              <v:rect id="Rectangle 1521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" filled="f" strokecolor="green" strokeweight=".25pt"/>
              <v:rect id="Rectangle 1522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" filled="f" strokecolor="green" strokeweight=".25pt"/>
              <v:rect id="Rectangle 1523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" filled="f" strokecolor="green" strokeweight=".25pt"/>
              <v:rect id="Rectangle 1524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" filled="f" strokecolor="green" strokeweight=".25pt"/>
              <v:rect id="Rectangle 1525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" filled="f" strokecolor="green" strokeweight=".25pt"/>
              <v:rect id="Rectangle 1526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" filled="f" strokecolor="green" strokeweight=".25pt"/>
              <w10:wrap anchorx="page" anchory="page"/>
            </v:group>
          </w:pict>
        </mc:Fallback>
      </mc:AlternateContent>
    </w:r>
    <w:r>
      <w:rPr>
        <w:lang w:bidi="ar-SA"/>
      </w:rPr>
      <mc:AlternateContent>
        <mc:Choice Requires="wpg">
          <w:drawing>
            <wp:anchor distT="0" distB="0" distL="114300" distR="114300" simplePos="0" relativeHeight="251671040" behindDoc="0" locked="0" layoutInCell="1" allowOverlap="1" wp14:anchorId="5F7FADEF" wp14:editId="7D0E6DE7">
              <wp:simplePos x="0" y="0"/>
              <wp:positionH relativeFrom="page">
                <wp:posOffset>1021715</wp:posOffset>
              </wp:positionH>
              <wp:positionV relativeFrom="page">
                <wp:posOffset>4411345</wp:posOffset>
              </wp:positionV>
              <wp:extent cx="5400675" cy="270510"/>
              <wp:effectExtent l="0" t="0" r="0" b="0"/>
              <wp:wrapNone/>
              <wp:docPr id="785" name="Group 14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786" name="Rectangle 1486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87" name="Rectangle 1487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88" name="Rectangle 1488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89" name="Rectangle 1489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90" name="Rectangle 1490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91" name="Rectangle 1491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92" name="Rectangle 1492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93" name="Rectangle 1493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94" name="Rectangle 1494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95" name="Rectangle 1495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96" name="Rectangle 1496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97" name="Rectangle 1497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98" name="Rectangle 1498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99" name="Rectangle 1499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00" name="Rectangle 1500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01" name="Rectangle 1501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02" name="Rectangle 1502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03" name="Rectangle 1503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04" name="Rectangle 1504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05" name="Rectangle 1505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8F21DAB" id="Group 1485" o:spid="_x0000_s1026" style="position:absolute;margin-left:80.45pt;margin-top:347.35pt;width:425.25pt;height:21.3pt;z-index:251671040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">
              <v:rect id="Rectangle 1486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" filled="f" strokecolor="green" strokeweight=".25pt"/>
              <v:rect id="Rectangle 1487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" filled="f" strokecolor="green" strokeweight=".25pt"/>
              <v:rect id="Rectangle 1488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" filled="f" strokecolor="green" strokeweight=".25pt"/>
              <v:rect id="Rectangle 1489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" filled="f" strokecolor="green" strokeweight=".25pt"/>
              <v:rect id="Rectangle 1490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" filled="f" strokecolor="green" strokeweight=".25pt"/>
              <v:rect id="Rectangle 1491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" filled="f" strokecolor="green" strokeweight=".25pt"/>
              <v:rect id="Rectangle 1492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" filled="f" strokecolor="green" strokeweight=".25pt"/>
              <v:rect id="Rectangle 1493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" filled="f" strokecolor="green" strokeweight=".25pt"/>
              <v:rect id="Rectangle 1494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" filled="f" strokecolor="green" strokeweight=".25pt"/>
              <v:rect id="Rectangle 1495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" filled="f" strokecolor="green" strokeweight=".25pt"/>
              <v:rect id="Rectangle 1496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" filled="f" strokecolor="green" strokeweight=".25pt"/>
              <v:rect id="Rectangle 1497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" filled="f" strokecolor="green" strokeweight=".25pt"/>
              <v:rect id="Rectangle 1498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" filled="f" strokecolor="green" strokeweight=".25pt"/>
              <v:rect id="Rectangle 1499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" filled="f" strokecolor="green" strokeweight=".25pt"/>
              <v:rect id="Rectangle 1500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" filled="f" strokecolor="green" strokeweight=".25pt"/>
              <v:rect id="Rectangle 1501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" filled="f" strokecolor="green" strokeweight=".25pt"/>
              <v:rect id="Rectangle 1502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" filled="f" strokecolor="green" strokeweight=".25pt"/>
              <v:rect id="Rectangle 1503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" filled="f" strokecolor="green" strokeweight=".25pt"/>
              <v:rect id="Rectangle 1504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" filled="f" strokecolor="green" strokeweight=".25pt"/>
              <v:rect id="Rectangle 1505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" filled="f" strokecolor="green" strokeweight=".25pt"/>
              <w10:wrap anchorx="page" anchory="page"/>
            </v:group>
          </w:pict>
        </mc:Fallback>
      </mc:AlternateContent>
    </w:r>
    <w:r>
      <w:rPr>
        <w:lang w:bidi="ar-SA"/>
      </w:rPr>
      <mc:AlternateContent>
        <mc:Choice Requires="wpg">
          <w:drawing>
            <wp:anchor distT="0" distB="0" distL="114300" distR="114300" simplePos="0" relativeHeight="251670016" behindDoc="0" locked="0" layoutInCell="1" allowOverlap="1" wp14:anchorId="4040829D" wp14:editId="6EACB624">
              <wp:simplePos x="0" y="0"/>
              <wp:positionH relativeFrom="page">
                <wp:posOffset>1021715</wp:posOffset>
              </wp:positionH>
              <wp:positionV relativeFrom="page">
                <wp:posOffset>3984625</wp:posOffset>
              </wp:positionV>
              <wp:extent cx="5400675" cy="270510"/>
              <wp:effectExtent l="0" t="0" r="0" b="0"/>
              <wp:wrapNone/>
              <wp:docPr id="764" name="Group 14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765" name="Rectangle 1465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66" name="Rectangle 1466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67" name="Rectangle 1467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68" name="Rectangle 1468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69" name="Rectangle 1469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70" name="Rectangle 1470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71" name="Rectangle 1471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72" name="Rectangle 1472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73" name="Rectangle 1473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74" name="Rectangle 1474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75" name="Rectangle 1475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76" name="Rectangle 1476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77" name="Rectangle 1477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78" name="Rectangle 1478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79" name="Rectangle 1479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80" name="Rectangle 1480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81" name="Rectangle 1481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82" name="Rectangle 1482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83" name="Rectangle 1483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84" name="Rectangle 1484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2408D34" id="Group 1464" o:spid="_x0000_s1026" style="position:absolute;margin-left:80.45pt;margin-top:313.75pt;width:425.25pt;height:21.3pt;z-index:251670016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">
              <v:rect id="Rectangle 1465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" filled="f" strokecolor="green" strokeweight=".25pt"/>
              <v:rect id="Rectangle 1466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" filled="f" strokecolor="green" strokeweight=".25pt"/>
              <v:rect id="Rectangle 1467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" filled="f" strokecolor="green" strokeweight=".25pt"/>
              <v:rect id="Rectangle 1468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" filled="f" strokecolor="green" strokeweight=".25pt"/>
              <v:rect id="Rectangle 1469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" filled="f" strokecolor="green" strokeweight=".25pt"/>
              <v:rect id="Rectangle 1470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" filled="f" strokecolor="green" strokeweight=".25pt"/>
              <v:rect id="Rectangle 1471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" filled="f" strokecolor="green" strokeweight=".25pt"/>
              <v:rect id="Rectangle 1472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" filled="f" strokecolor="green" strokeweight=".25pt"/>
              <v:rect id="Rectangle 1473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" filled="f" strokecolor="green" strokeweight=".25pt"/>
              <v:rect id="Rectangle 1474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" filled="f" strokecolor="green" strokeweight=".25pt"/>
              <v:rect id="Rectangle 1475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" filled="f" strokecolor="green" strokeweight=".25pt"/>
              <v:rect id="Rectangle 1476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" filled="f" strokecolor="green" strokeweight=".25pt"/>
              <v:rect id="Rectangle 1477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" filled="f" strokecolor="green" strokeweight=".25pt"/>
              <v:rect id="Rectangle 1478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" filled="f" strokecolor="green" strokeweight=".25pt"/>
              <v:rect id="Rectangle 1479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" filled="f" strokecolor="green" strokeweight=".25pt"/>
              <v:rect id="Rectangle 1480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" filled="f" strokecolor="green" strokeweight=".25pt"/>
              <v:rect id="Rectangle 1481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" filled="f" strokecolor="green" strokeweight=".25pt"/>
              <v:rect id="Rectangle 1482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" filled="f" strokecolor="green" strokeweight=".25pt"/>
              <v:rect id="Rectangle 1483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" filled="f" strokecolor="green" strokeweight=".25pt"/>
              <v:rect id="Rectangle 1484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" filled="f" strokecolor="green" strokeweight=".25pt"/>
              <w10:wrap anchorx="page" anchory="page"/>
            </v:group>
          </w:pict>
        </mc:Fallback>
      </mc:AlternateContent>
    </w:r>
    <w:r>
      <w:rPr>
        <w:lang w:bidi="ar-SA"/>
      </w:rPr>
      <mc:AlternateContent>
        <mc:Choice Requires="wpg">
          <w:drawing>
            <wp:anchor distT="0" distB="0" distL="114300" distR="114300" simplePos="0" relativeHeight="251668992" behindDoc="0" locked="0" layoutInCell="1" allowOverlap="1" wp14:anchorId="05DFA43E" wp14:editId="3361C64A">
              <wp:simplePos x="0" y="0"/>
              <wp:positionH relativeFrom="page">
                <wp:posOffset>1021715</wp:posOffset>
              </wp:positionH>
              <wp:positionV relativeFrom="page">
                <wp:posOffset>3557905</wp:posOffset>
              </wp:positionV>
              <wp:extent cx="5400675" cy="270510"/>
              <wp:effectExtent l="0" t="0" r="0" b="0"/>
              <wp:wrapNone/>
              <wp:docPr id="743" name="Group 14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744" name="Rectangle 1444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45" name="Rectangle 1445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46" name="Rectangle 1446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47" name="Rectangle 1447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48" name="Rectangle 1448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49" name="Rectangle 1449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50" name="Rectangle 1450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51" name="Rectangle 1451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52" name="Rectangle 1452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53" name="Rectangle 1453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54" name="Rectangle 1454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55" name="Rectangle 1455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56" name="Rectangle 1456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57" name="Rectangle 1457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58" name="Rectangle 1458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59" name="Rectangle 1459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60" name="Rectangle 1460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61" name="Rectangle 1461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62" name="Rectangle 1462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63" name="Rectangle 1463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2F053A6" id="Group 1443" o:spid="_x0000_s1026" style="position:absolute;margin-left:80.45pt;margin-top:280.15pt;width:425.25pt;height:21.3pt;z-index:251668992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">
              <v:rect id="Rectangle 1444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" filled="f" strokecolor="green" strokeweight=".25pt"/>
              <v:rect id="Rectangle 1445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" filled="f" strokecolor="green" strokeweight=".25pt"/>
              <v:rect id="Rectangle 1446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" filled="f" strokecolor="green" strokeweight=".25pt"/>
              <v:rect id="Rectangle 1447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" filled="f" strokecolor="green" strokeweight=".25pt"/>
              <v:rect id="Rectangle 1448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" filled="f" strokecolor="green" strokeweight=".25pt"/>
              <v:rect id="Rectangle 1449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" filled="f" strokecolor="green" strokeweight=".25pt"/>
              <v:rect id="Rectangle 1450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" filled="f" strokecolor="green" strokeweight=".25pt"/>
              <v:rect id="Rectangle 1451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" filled="f" strokecolor="green" strokeweight=".25pt"/>
              <v:rect id="Rectangle 1452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" filled="f" strokecolor="green" strokeweight=".25pt"/>
              <v:rect id="Rectangle 1453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" filled="f" strokecolor="green" strokeweight=".25pt"/>
              <v:rect id="Rectangle 1454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" filled="f" strokecolor="green" strokeweight=".25pt"/>
              <v:rect id="Rectangle 1455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" filled="f" strokecolor="green" strokeweight=".25pt"/>
              <v:rect id="Rectangle 1456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" filled="f" strokecolor="green" strokeweight=".25pt"/>
              <v:rect id="Rectangle 1457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" filled="f" strokecolor="green" strokeweight=".25pt"/>
              <v:rect id="Rectangle 1458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" filled="f" strokecolor="green" strokeweight=".25pt"/>
              <v:rect id="Rectangle 1459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" filled="f" strokecolor="green" strokeweight=".25pt"/>
              <v:rect id="Rectangle 1460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" filled="f" strokecolor="green" strokeweight=".25pt"/>
              <v:rect id="Rectangle 1461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" filled="f" strokecolor="green" strokeweight=".25pt"/>
              <v:rect id="Rectangle 1462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" filled="f" strokecolor="green" strokeweight=".25pt"/>
              <v:rect id="Rectangle 1463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" filled="f" strokecolor="green" strokeweight=".25pt"/>
              <w10:wrap anchorx="page" anchory="page"/>
            </v:group>
          </w:pict>
        </mc:Fallback>
      </mc:AlternateContent>
    </w:r>
    <w:r>
      <w:rPr>
        <w:lang w:bidi="ar-SA"/>
      </w:rPr>
      <mc:AlternateContent>
        <mc:Choice Requires="wpg">
          <w:drawing>
            <wp:anchor distT="0" distB="0" distL="114300" distR="114300" simplePos="0" relativeHeight="251667968" behindDoc="0" locked="0" layoutInCell="1" allowOverlap="1" wp14:anchorId="6FACA4E1" wp14:editId="3EFBA993">
              <wp:simplePos x="0" y="0"/>
              <wp:positionH relativeFrom="page">
                <wp:posOffset>1021715</wp:posOffset>
              </wp:positionH>
              <wp:positionV relativeFrom="page">
                <wp:posOffset>3131185</wp:posOffset>
              </wp:positionV>
              <wp:extent cx="5400675" cy="270510"/>
              <wp:effectExtent l="0" t="0" r="0" b="0"/>
              <wp:wrapNone/>
              <wp:docPr id="722" name="Group 14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723" name="Rectangle 1423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24" name="Rectangle 1424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25" name="Rectangle 1425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26" name="Rectangle 1426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27" name="Rectangle 1427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28" name="Rectangle 1428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29" name="Rectangle 1429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30" name="Rectangle 1430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31" name="Rectangle 1431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32" name="Rectangle 1432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33" name="Rectangle 1433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34" name="Rectangle 1434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35" name="Rectangle 1435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36" name="Rectangle 1436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37" name="Rectangle 1437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38" name="Rectangle 1438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39" name="Rectangle 1439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40" name="Rectangle 1440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41" name="Rectangle 1441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42" name="Rectangle 1442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D764AE3" id="Group 1422" o:spid="_x0000_s1026" style="position:absolute;margin-left:80.45pt;margin-top:246.55pt;width:425.25pt;height:21.3pt;z-index:251667968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">
              <v:rect id="Rectangle 1423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" filled="f" strokecolor="green" strokeweight=".25pt"/>
              <v:rect id="Rectangle 1424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" filled="f" strokecolor="green" strokeweight=".25pt"/>
              <v:rect id="Rectangle 1425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" filled="f" strokecolor="green" strokeweight=".25pt"/>
              <v:rect id="Rectangle 1426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" filled="f" strokecolor="green" strokeweight=".25pt"/>
              <v:rect id="Rectangle 1427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" filled="f" strokecolor="green" strokeweight=".25pt"/>
              <v:rect id="Rectangle 1428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" filled="f" strokecolor="green" strokeweight=".25pt"/>
              <v:rect id="Rectangle 1429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" filled="f" strokecolor="green" strokeweight=".25pt"/>
              <v:rect id="Rectangle 1430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" filled="f" strokecolor="green" strokeweight=".25pt"/>
              <v:rect id="Rectangle 1431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" filled="f" strokecolor="green" strokeweight=".25pt"/>
              <v:rect id="Rectangle 1432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" filled="f" strokecolor="green" strokeweight=".25pt"/>
              <v:rect id="Rectangle 1433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" filled="f" strokecolor="green" strokeweight=".25pt"/>
              <v:rect id="Rectangle 1434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" filled="f" strokecolor="green" strokeweight=".25pt"/>
              <v:rect id="Rectangle 1435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" filled="f" strokecolor="green" strokeweight=".25pt"/>
              <v:rect id="Rectangle 1436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" filled="f" strokecolor="green" strokeweight=".25pt"/>
              <v:rect id="Rectangle 1437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" filled="f" strokecolor="green" strokeweight=".25pt"/>
              <v:rect id="Rectangle 1438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" filled="f" strokecolor="green" strokeweight=".25pt"/>
              <v:rect id="Rectangle 1439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" filled="f" strokecolor="green" strokeweight=".25pt"/>
              <v:rect id="Rectangle 1440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" filled="f" strokecolor="green" strokeweight=".25pt"/>
              <v:rect id="Rectangle 1441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" filled="f" strokecolor="green" strokeweight=".25pt"/>
              <v:rect id="Rectangle 1442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" filled="f" strokecolor="green" strokeweight=".25pt"/>
              <w10:wrap anchorx="page" anchory="page"/>
            </v:group>
          </w:pict>
        </mc:Fallback>
      </mc:AlternateContent>
    </w:r>
    <w:r>
      <w:rPr>
        <w:lang w:bidi="ar-SA"/>
      </w:rPr>
      <mc:AlternateContent>
        <mc:Choice Requires="wpg">
          <w:drawing>
            <wp:anchor distT="0" distB="0" distL="114300" distR="114300" simplePos="0" relativeHeight="251666944" behindDoc="0" locked="0" layoutInCell="1" allowOverlap="1" wp14:anchorId="4D3E3B15" wp14:editId="44C7485B">
              <wp:simplePos x="0" y="0"/>
              <wp:positionH relativeFrom="page">
                <wp:posOffset>1021715</wp:posOffset>
              </wp:positionH>
              <wp:positionV relativeFrom="page">
                <wp:posOffset>2704465</wp:posOffset>
              </wp:positionV>
              <wp:extent cx="5400675" cy="270510"/>
              <wp:effectExtent l="0" t="0" r="0" b="0"/>
              <wp:wrapNone/>
              <wp:docPr id="701" name="Group 14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702" name="Rectangle 1402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03" name="Rectangle 1403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04" name="Rectangle 1404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05" name="Rectangle 1405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06" name="Rectangle 1406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07" name="Rectangle 1407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08" name="Rectangle 1408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09" name="Rectangle 1409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10" name="Rectangle 1410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11" name="Rectangle 1411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12" name="Rectangle 1412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13" name="Rectangle 1413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14" name="Rectangle 1414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15" name="Rectangle 1415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16" name="Rectangle 1416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17" name="Rectangle 1417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18" name="Rectangle 1418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19" name="Rectangle 1419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20" name="Rectangle 1420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21" name="Rectangle 1421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8561546" id="Group 1401" o:spid="_x0000_s1026" style="position:absolute;margin-left:80.45pt;margin-top:212.95pt;width:425.25pt;height:21.3pt;z-index:251666944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">
              <v:rect id="Rectangle 1402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" filled="f" strokecolor="green" strokeweight=".25pt"/>
              <v:rect id="Rectangle 1403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" filled="f" strokecolor="green" strokeweight=".25pt"/>
              <v:rect id="Rectangle 1404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" filled="f" strokecolor="green" strokeweight=".25pt"/>
              <v:rect id="Rectangle 1405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" filled="f" strokecolor="green" strokeweight=".25pt"/>
              <v:rect id="Rectangle 1406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" filled="f" strokecolor="green" strokeweight=".25pt"/>
              <v:rect id="Rectangle 1407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" filled="f" strokecolor="green" strokeweight=".25pt"/>
              <v:rect id="Rectangle 1408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" filled="f" strokecolor="green" strokeweight=".25pt"/>
              <v:rect id="Rectangle 1409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" filled="f" strokecolor="green" strokeweight=".25pt"/>
              <v:rect id="Rectangle 1410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" filled="f" strokecolor="green" strokeweight=".25pt"/>
              <v:rect id="Rectangle 1411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" filled="f" strokecolor="green" strokeweight=".25pt"/>
              <v:rect id="Rectangle 1412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" filled="f" strokecolor="green" strokeweight=".25pt"/>
              <v:rect id="Rectangle 1413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" filled="f" strokecolor="green" strokeweight=".25pt"/>
              <v:rect id="Rectangle 1414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" filled="f" strokecolor="green" strokeweight=".25pt"/>
              <v:rect id="Rectangle 1415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" filled="f" strokecolor="green" strokeweight=".25pt"/>
              <v:rect id="Rectangle 1416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" filled="f" strokecolor="green" strokeweight=".25pt"/>
              <v:rect id="Rectangle 1417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" filled="f" strokecolor="green" strokeweight=".25pt"/>
              <v:rect id="Rectangle 1418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" filled="f" strokecolor="green" strokeweight=".25pt"/>
              <v:rect id="Rectangle 1419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" filled="f" strokecolor="green" strokeweight=".25pt"/>
              <v:rect id="Rectangle 1420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" filled="f" strokecolor="green" strokeweight=".25pt"/>
              <v:rect id="Rectangle 1421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" filled="f" strokecolor="green" strokeweight=".25pt"/>
              <w10:wrap anchorx="page" anchory="page"/>
            </v:group>
          </w:pict>
        </mc:Fallback>
      </mc:AlternateContent>
    </w:r>
    <w:r>
      <w:rPr>
        <w:lang w:bidi="ar-SA"/>
      </w:rPr>
      <mc:AlternateContent>
        <mc:Choice Requires="wpg">
          <w:drawing>
            <wp:anchor distT="0" distB="0" distL="114300" distR="114300" simplePos="0" relativeHeight="251665920" behindDoc="0" locked="0" layoutInCell="1" allowOverlap="1" wp14:anchorId="676D6B78" wp14:editId="0C1C6600">
              <wp:simplePos x="0" y="0"/>
              <wp:positionH relativeFrom="page">
                <wp:posOffset>1021715</wp:posOffset>
              </wp:positionH>
              <wp:positionV relativeFrom="page">
                <wp:posOffset>2278380</wp:posOffset>
              </wp:positionV>
              <wp:extent cx="5400675" cy="270510"/>
              <wp:effectExtent l="0" t="0" r="0" b="0"/>
              <wp:wrapNone/>
              <wp:docPr id="680" name="Group 138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681" name="Rectangle 1381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82" name="Rectangle 1382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83" name="Rectangle 1383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84" name="Rectangle 1384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85" name="Rectangle 1385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86" name="Rectangle 1386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87" name="Rectangle 1387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88" name="Rectangle 1388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89" name="Rectangle 1389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90" name="Rectangle 1390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91" name="Rectangle 1391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92" name="Rectangle 1392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93" name="Rectangle 1393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94" name="Rectangle 1394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95" name="Rectangle 1395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96" name="Rectangle 1396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97" name="Rectangle 1397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98" name="Rectangle 1398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99" name="Rectangle 1399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00" name="Rectangle 1400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645A872" id="Group 1380" o:spid="_x0000_s1026" style="position:absolute;margin-left:80.45pt;margin-top:179.4pt;width:425.25pt;height:21.3pt;z-index:251665920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">
              <v:rect id="Rectangle 1381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" filled="f" strokecolor="green" strokeweight=".25pt"/>
              <v:rect id="Rectangle 1382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" filled="f" strokecolor="green" strokeweight=".25pt"/>
              <v:rect id="Rectangle 1383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" filled="f" strokecolor="green" strokeweight=".25pt"/>
              <v:rect id="Rectangle 1384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" filled="f" strokecolor="green" strokeweight=".25pt"/>
              <v:rect id="Rectangle 1385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" filled="f" strokecolor="green" strokeweight=".25pt"/>
              <v:rect id="Rectangle 1386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" filled="f" strokecolor="green" strokeweight=".25pt"/>
              <v:rect id="Rectangle 1387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" filled="f" strokecolor="green" strokeweight=".25pt"/>
              <v:rect id="Rectangle 1388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" filled="f" strokecolor="green" strokeweight=".25pt"/>
              <v:rect id="Rectangle 1389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" filled="f" strokecolor="green" strokeweight=".25pt"/>
              <v:rect id="Rectangle 1390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" filled="f" strokecolor="green" strokeweight=".25pt"/>
              <v:rect id="Rectangle 1391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" filled="f" strokecolor="green" strokeweight=".25pt"/>
              <v:rect id="Rectangle 1392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" filled="f" strokecolor="green" strokeweight=".25pt"/>
              <v:rect id="Rectangle 1393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" filled="f" strokecolor="green" strokeweight=".25pt"/>
              <v:rect id="Rectangle 1394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" filled="f" strokecolor="green" strokeweight=".25pt"/>
              <v:rect id="Rectangle 1395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" filled="f" strokecolor="green" strokeweight=".25pt"/>
              <v:rect id="Rectangle 1396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" filled="f" strokecolor="green" strokeweight=".25pt"/>
              <v:rect id="Rectangle 1397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" filled="f" strokecolor="green" strokeweight=".25pt"/>
              <v:rect id="Rectangle 1398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" filled="f" strokecolor="green" strokeweight=".25pt"/>
              <v:rect id="Rectangle 1399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" filled="f" strokecolor="green" strokeweight=".25pt"/>
              <v:rect id="Rectangle 1400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" filled="f" strokecolor="green" strokeweight=".25pt"/>
              <w10:wrap anchorx="page" anchory="page"/>
            </v:group>
          </w:pict>
        </mc:Fallback>
      </mc:AlternateContent>
    </w:r>
    <w:r>
      <w:rPr>
        <w:lang w:bidi="ar-SA"/>
      </w:rPr>
      <mc:AlternateContent>
        <mc:Choice Requires="wpg">
          <w:drawing>
            <wp:anchor distT="0" distB="0" distL="114300" distR="114300" simplePos="0" relativeHeight="251664896" behindDoc="0" locked="0" layoutInCell="1" allowOverlap="1" wp14:anchorId="6BC0C870" wp14:editId="4CC23FBD">
              <wp:simplePos x="0" y="0"/>
              <wp:positionH relativeFrom="page">
                <wp:posOffset>1021715</wp:posOffset>
              </wp:positionH>
              <wp:positionV relativeFrom="page">
                <wp:posOffset>1851660</wp:posOffset>
              </wp:positionV>
              <wp:extent cx="5400675" cy="270510"/>
              <wp:effectExtent l="0" t="0" r="0" b="0"/>
              <wp:wrapNone/>
              <wp:docPr id="659" name="Group 13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660" name="Rectangle 1360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61" name="Rectangle 1361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62" name="Rectangle 1362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63" name="Rectangle 1363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64" name="Rectangle 1364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65" name="Rectangle 1365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66" name="Rectangle 1366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67" name="Rectangle 1367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68" name="Rectangle 1368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69" name="Rectangle 1369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70" name="Rectangle 1370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71" name="Rectangle 1371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72" name="Rectangle 1372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73" name="Rectangle 1373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74" name="Rectangle 1374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75" name="Rectangle 1375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76" name="Rectangle 1376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77" name="Rectangle 1377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78" name="Rectangle 1378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79" name="Rectangle 1379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9BB5EA7" id="Group 1359" o:spid="_x0000_s1026" style="position:absolute;margin-left:80.45pt;margin-top:145.8pt;width:425.25pt;height:21.3pt;z-index:251664896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">
              <v:rect id="Rectangle 1360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" filled="f" strokecolor="green" strokeweight=".25pt"/>
              <v:rect id="Rectangle 1361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" filled="f" strokecolor="green" strokeweight=".25pt"/>
              <v:rect id="Rectangle 1362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" filled="f" strokecolor="green" strokeweight=".25pt"/>
              <v:rect id="Rectangle 1363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" filled="f" strokecolor="green" strokeweight=".25pt"/>
              <v:rect id="Rectangle 1364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" filled="f" strokecolor="green" strokeweight=".25pt"/>
              <v:rect id="Rectangle 1365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" filled="f" strokecolor="green" strokeweight=".25pt"/>
              <v:rect id="Rectangle 1366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" filled="f" strokecolor="green" strokeweight=".25pt"/>
              <v:rect id="Rectangle 1367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" filled="f" strokecolor="green" strokeweight=".25pt"/>
              <v:rect id="Rectangle 1368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" filled="f" strokecolor="green" strokeweight=".25pt"/>
              <v:rect id="Rectangle 1369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" filled="f" strokecolor="green" strokeweight=".25pt"/>
              <v:rect id="Rectangle 1370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" filled="f" strokecolor="green" strokeweight=".25pt"/>
              <v:rect id="Rectangle 1371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" filled="f" strokecolor="green" strokeweight=".25pt"/>
              <v:rect id="Rectangle 1372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" filled="f" strokecolor="green" strokeweight=".25pt"/>
              <v:rect id="Rectangle 1373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" filled="f" strokecolor="green" strokeweight=".25pt"/>
              <v:rect id="Rectangle 1374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" filled="f" strokecolor="green" strokeweight=".25pt"/>
              <v:rect id="Rectangle 1375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" filled="f" strokecolor="green" strokeweight=".25pt"/>
              <v:rect id="Rectangle 1376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" filled="f" strokecolor="green" strokeweight=".25pt"/>
              <v:rect id="Rectangle 1377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" filled="f" strokecolor="green" strokeweight=".25pt"/>
              <v:rect id="Rectangle 1378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" filled="f" strokecolor="green" strokeweight=".25pt"/>
              <v:rect id="Rectangle 1379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" filled="f" strokecolor="green" strokeweight=".25pt"/>
              <w10:wrap anchorx="page" anchory="page"/>
            </v:group>
          </w:pict>
        </mc:Fallback>
      </mc:AlternateContent>
    </w:r>
    <w:r>
      <w:rPr>
        <w:lang w:bidi="ar-SA"/>
      </w:rPr>
      <mc:AlternateContent>
        <mc:Choice Requires="wpg">
          <w:drawing>
            <wp:anchor distT="0" distB="0" distL="114300" distR="114300" simplePos="0" relativeHeight="251663872" behindDoc="0" locked="0" layoutInCell="1" allowOverlap="1" wp14:anchorId="5DD65577" wp14:editId="63356787">
              <wp:simplePos x="0" y="0"/>
              <wp:positionH relativeFrom="column">
                <wp:posOffset>-57785</wp:posOffset>
              </wp:positionH>
              <wp:positionV relativeFrom="paragraph">
                <wp:posOffset>704850</wp:posOffset>
              </wp:positionV>
              <wp:extent cx="5400675" cy="270510"/>
              <wp:effectExtent l="0" t="0" r="0" b="0"/>
              <wp:wrapNone/>
              <wp:docPr id="638" name="Group 13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639" name="Rectangle 1339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40" name="Rectangle 1340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41" name="Rectangle 1341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42" name="Rectangle 1342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43" name="Rectangle 1343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44" name="Rectangle 1344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45" name="Rectangle 1345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46" name="Rectangle 1346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47" name="Rectangle 1347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48" name="Rectangle 1348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49" name="Rectangle 1349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50" name="Rectangle 1350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51" name="Rectangle 1351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52" name="Rectangle 1352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53" name="Rectangle 1353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54" name="Rectangle 1354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55" name="Rectangle 1355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56" name="Rectangle 1356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57" name="Rectangle 1357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58" name="Rectangle 1358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5BEC77E" id="Group 1338" o:spid="_x0000_s1026" style="position:absolute;margin-left:-4.55pt;margin-top:55.5pt;width:425.25pt;height:21.3pt;z-index:251663872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">
              <v:rect id="Rectangle 1339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" filled="f" strokecolor="green" strokeweight=".25pt"/>
              <v:rect id="Rectangle 1340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" filled="f" strokecolor="green" strokeweight=".25pt"/>
              <v:rect id="Rectangle 1341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" filled="f" strokecolor="green" strokeweight=".25pt"/>
              <v:rect id="Rectangle 1342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" filled="f" strokecolor="green" strokeweight=".25pt"/>
              <v:rect id="Rectangle 1343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" filled="f" strokecolor="green" strokeweight=".25pt"/>
              <v:rect id="Rectangle 1344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" filled="f" strokecolor="green" strokeweight=".25pt"/>
              <v:rect id="Rectangle 1345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" filled="f" strokecolor="green" strokeweight=".25pt"/>
              <v:rect id="Rectangle 1346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" filled="f" strokecolor="green" strokeweight=".25pt"/>
              <v:rect id="Rectangle 1347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" filled="f" strokecolor="green" strokeweight=".25pt"/>
              <v:rect id="Rectangle 1348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" filled="f" strokecolor="green" strokeweight=".25pt"/>
              <v:rect id="Rectangle 1349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" filled="f" strokecolor="green" strokeweight=".25pt"/>
              <v:rect id="Rectangle 1350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" filled="f" strokecolor="green" strokeweight=".25pt"/>
              <v:rect id="Rectangle 1351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" filled="f" strokecolor="green" strokeweight=".25pt"/>
              <v:rect id="Rectangle 1352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" filled="f" strokecolor="green" strokeweight=".25pt"/>
              <v:rect id="Rectangle 1353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" filled="f" strokecolor="green" strokeweight=".25pt"/>
              <v:rect id="Rectangle 1354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" filled="f" strokecolor="green" strokeweight=".25pt"/>
              <v:rect id="Rectangle 1355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" filled="f" strokecolor="green" strokeweight=".25pt"/>
              <v:rect id="Rectangle 1356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" filled="f" strokecolor="green" strokeweight=".25pt"/>
              <v:rect id="Rectangle 1357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" filled="f" strokecolor="green" strokeweight=".25pt"/>
              <v:rect id="Rectangle 1358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" filled="f" strokecolor="green" strokeweight=".25pt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4B3B19" w14:textId="7A1153A7" w:rsidR="00E6296F" w:rsidRDefault="002A1F18">
    <w:pPr>
      <w:pStyle w:val="a3"/>
    </w:pPr>
    <w:r>
      <w:rPr>
        <w:sz w:val="20"/>
        <w:lang w:bidi="ar-SA"/>
      </w:rPr>
      <mc:AlternateContent>
        <mc:Choice Requires="wps">
          <w:drawing>
            <wp:anchor distT="0" distB="0" distL="114300" distR="114300" simplePos="0" relativeHeight="251634176" behindDoc="1" locked="0" layoutInCell="1" allowOverlap="1" wp14:anchorId="1C8D8999" wp14:editId="48D04C70">
              <wp:simplePos x="0" y="0"/>
              <wp:positionH relativeFrom="column">
                <wp:posOffset>5397500</wp:posOffset>
              </wp:positionH>
              <wp:positionV relativeFrom="paragraph">
                <wp:posOffset>4702175</wp:posOffset>
              </wp:positionV>
              <wp:extent cx="269875" cy="288290"/>
              <wp:effectExtent l="0" t="0" r="0" b="0"/>
              <wp:wrapNone/>
              <wp:docPr id="425" name="Text Box 4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875" cy="2882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167C8830" w14:textId="77777777" w:rsidR="00E6296F" w:rsidRDefault="00E6296F">
                          <w:pPr>
                            <w:snapToGrid w:val="0"/>
                            <w:rPr>
                              <w:rFonts w:ascii="Arial" w:hAnsi="Arial" w:cs="Arial" w:hint="eastAsia"/>
                              <w:color w:val="008000"/>
                              <w:spacing w:val="-4"/>
                              <w:sz w:val="18"/>
                            </w:rPr>
                          </w:pPr>
                          <w:r w:rsidRPr="003D5C01">
                            <w:rPr>
                              <w:rFonts w:ascii="Arial" w:hAnsi="Arial" w:cs="Arial" w:hint="eastAsia"/>
                              <w:color w:val="008000"/>
                              <w:spacing w:val="19"/>
                              <w:kern w:val="0"/>
                              <w:sz w:val="18"/>
                              <w:fitText w:val="340" w:id="-1434257408"/>
                            </w:rPr>
                            <w:t>20</w:t>
                          </w:r>
                          <w:r w:rsidRPr="003D5C01">
                            <w:rPr>
                              <w:rFonts w:ascii="Arial" w:hAnsi="Arial" w:cs="Arial" w:hint="eastAsia"/>
                              <w:color w:val="008000"/>
                              <w:spacing w:val="2"/>
                              <w:kern w:val="0"/>
                              <w:sz w:val="18"/>
                              <w:fitText w:val="340" w:id="-1434257408"/>
                            </w:rPr>
                            <w:t>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8D8999" id="_x0000_t202" coordsize="21600,21600" o:spt="202" path="m,l,21600r21600,l21600,xe">
              <v:stroke joinstyle="miter"/>
              <v:path gradientshapeok="t" o:connecttype="rect"/>
            </v:shapetype>
            <v:shape id="Text Box 476" o:spid="_x0000_s1037" type="#_x0000_t202" style="position:absolute;margin-left:425pt;margin-top:370.25pt;width:21.25pt;height:22.7pt;z-index:-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" filled="f" stroked="f" strokecolor="green" strokeweight="1.5pt">
              <v:textbox inset="0,0,0,0">
                <w:txbxContent>
                  <w:p w14:paraId="167C8830" w14:textId="77777777" w:rsidR="00E6296F" w:rsidRDefault="00E6296F">
                    <w:pPr>
                      <w:snapToGrid w:val="0"/>
                      <w:rPr>
                        <w:rFonts w:ascii="Arial" w:hAnsi="Arial" w:cs="Arial" w:hint="eastAsia"/>
                        <w:color w:val="008000"/>
                        <w:spacing w:val="-4"/>
                        <w:sz w:val="18"/>
                      </w:rPr>
                    </w:pPr>
                    <w:r w:rsidRPr="003D5C01">
                      <w:rPr>
                        <w:rFonts w:ascii="Arial" w:hAnsi="Arial" w:cs="Arial" w:hint="eastAsia"/>
                        <w:color w:val="008000"/>
                        <w:spacing w:val="19"/>
                        <w:kern w:val="0"/>
                        <w:sz w:val="18"/>
                        <w:fitText w:val="340" w:id="-1434257408"/>
                      </w:rPr>
                      <w:t>20</w:t>
                    </w:r>
                    <w:r w:rsidRPr="003D5C01">
                      <w:rPr>
                        <w:rFonts w:ascii="Arial" w:hAnsi="Arial" w:cs="Arial" w:hint="eastAsia"/>
                        <w:color w:val="008000"/>
                        <w:spacing w:val="2"/>
                        <w:kern w:val="0"/>
                        <w:sz w:val="18"/>
                        <w:fitText w:val="340" w:id="-1434257408"/>
                      </w:rPr>
                      <w:t>0</w:t>
                    </w:r>
                  </w:p>
                </w:txbxContent>
              </v:textbox>
            </v:shape>
          </w:pict>
        </mc:Fallback>
      </mc:AlternateContent>
    </w:r>
    <w:r>
      <w:rPr>
        <w:sz w:val="20"/>
        <w:lang w:bidi="ar-SA"/>
      </w:rPr>
      <mc:AlternateContent>
        <mc:Choice Requires="wps">
          <w:drawing>
            <wp:anchor distT="0" distB="0" distL="114300" distR="114300" simplePos="0" relativeHeight="251656704" behindDoc="1" locked="0" layoutInCell="1" allowOverlap="1" wp14:anchorId="7CE470FE" wp14:editId="3FDA421F">
              <wp:simplePos x="0" y="0"/>
              <wp:positionH relativeFrom="column">
                <wp:posOffset>5397500</wp:posOffset>
              </wp:positionH>
              <wp:positionV relativeFrom="paragraph">
                <wp:posOffset>6832600</wp:posOffset>
              </wp:positionV>
              <wp:extent cx="269875" cy="288290"/>
              <wp:effectExtent l="0" t="0" r="0" b="0"/>
              <wp:wrapNone/>
              <wp:docPr id="424" name="Text Box 13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875" cy="2882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75F79899" w14:textId="77777777" w:rsidR="00E6296F" w:rsidRDefault="00E6296F">
                          <w:pPr>
                            <w:snapToGrid w:val="0"/>
                            <w:rPr>
                              <w:rFonts w:ascii="Arial" w:hAnsi="Arial" w:cs="Arial" w:hint="eastAsia"/>
                              <w:color w:val="008000"/>
                              <w:spacing w:val="-4"/>
                              <w:sz w:val="18"/>
                            </w:rPr>
                          </w:pPr>
                          <w:r w:rsidRPr="003D5C01">
                            <w:rPr>
                              <w:rFonts w:ascii="Arial" w:hAnsi="Arial" w:cs="Arial" w:hint="eastAsia"/>
                              <w:color w:val="008000"/>
                              <w:spacing w:val="19"/>
                              <w:kern w:val="0"/>
                              <w:sz w:val="18"/>
                              <w:fitText w:val="340" w:id="-1434257408"/>
                            </w:rPr>
                            <w:t>30</w:t>
                          </w:r>
                          <w:r w:rsidRPr="003D5C01">
                            <w:rPr>
                              <w:rFonts w:ascii="Arial" w:hAnsi="Arial" w:cs="Arial" w:hint="eastAsia"/>
                              <w:color w:val="008000"/>
                              <w:spacing w:val="2"/>
                              <w:kern w:val="0"/>
                              <w:sz w:val="18"/>
                              <w:fitText w:val="340" w:id="-1434257408"/>
                            </w:rPr>
                            <w:t>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CE470FE" id="Text Box 1320" o:spid="_x0000_s1038" type="#_x0000_t202" style="position:absolute;margin-left:425pt;margin-top:538pt;width:21.25pt;height:22.7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" filled="f" stroked="f" strokecolor="green" strokeweight="1.5pt">
              <v:textbox inset="0,0,0,0">
                <w:txbxContent>
                  <w:p w14:paraId="75F79899" w14:textId="77777777" w:rsidR="00E6296F" w:rsidRDefault="00E6296F">
                    <w:pPr>
                      <w:snapToGrid w:val="0"/>
                      <w:rPr>
                        <w:rFonts w:ascii="Arial" w:hAnsi="Arial" w:cs="Arial" w:hint="eastAsia"/>
                        <w:color w:val="008000"/>
                        <w:spacing w:val="-4"/>
                        <w:sz w:val="18"/>
                      </w:rPr>
                    </w:pPr>
                    <w:r w:rsidRPr="003D5C01">
                      <w:rPr>
                        <w:rFonts w:ascii="Arial" w:hAnsi="Arial" w:cs="Arial" w:hint="eastAsia"/>
                        <w:color w:val="008000"/>
                        <w:spacing w:val="19"/>
                        <w:kern w:val="0"/>
                        <w:sz w:val="18"/>
                        <w:fitText w:val="340" w:id="-1434257408"/>
                      </w:rPr>
                      <w:t>30</w:t>
                    </w:r>
                    <w:r w:rsidRPr="003D5C01">
                      <w:rPr>
                        <w:rFonts w:ascii="Arial" w:hAnsi="Arial" w:cs="Arial" w:hint="eastAsia"/>
                        <w:color w:val="008000"/>
                        <w:spacing w:val="2"/>
                        <w:kern w:val="0"/>
                        <w:sz w:val="18"/>
                        <w:fitText w:val="340" w:id="-1434257408"/>
                      </w:rPr>
                      <w:t>0</w:t>
                    </w:r>
                  </w:p>
                </w:txbxContent>
              </v:textbox>
            </v:shape>
          </w:pict>
        </mc:Fallback>
      </mc:AlternateContent>
    </w:r>
    <w:r>
      <w:rPr>
        <w:sz w:val="20"/>
        <w:lang w:bidi="ar-SA"/>
      </w:rPr>
      <mc:AlternateContent>
        <mc:Choice Requires="wpg">
          <w:drawing>
            <wp:anchor distT="0" distB="0" distL="114300" distR="114300" simplePos="0" relativeHeight="251645440" behindDoc="0" locked="0" layoutInCell="1" allowOverlap="1" wp14:anchorId="62CFCC3D" wp14:editId="43FE66A8">
              <wp:simplePos x="0" y="0"/>
              <wp:positionH relativeFrom="page">
                <wp:posOffset>1012190</wp:posOffset>
              </wp:positionH>
              <wp:positionV relativeFrom="page">
                <wp:posOffset>5283200</wp:posOffset>
              </wp:positionV>
              <wp:extent cx="5400675" cy="270510"/>
              <wp:effectExtent l="0" t="0" r="0" b="0"/>
              <wp:wrapNone/>
              <wp:docPr id="403" name="Group 10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404" name="Rectangle 1090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05" name="Rectangle 1091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06" name="Rectangle 1092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07" name="Rectangle 1093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08" name="Rectangle 1094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09" name="Rectangle 1095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10" name="Rectangle 1096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11" name="Rectangle 1097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12" name="Rectangle 1098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13" name="Rectangle 1099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14" name="Rectangle 1100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15" name="Rectangle 1101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16" name="Rectangle 1102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17" name="Rectangle 1103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18" name="Rectangle 1104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19" name="Rectangle 1105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20" name="Rectangle 1106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21" name="Rectangle 1107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22" name="Rectangle 1108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23" name="Rectangle 1109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ED61381" id="Group 1089" o:spid="_x0000_s1026" style="position:absolute;margin-left:79.7pt;margin-top:416pt;width:425.25pt;height:21.3pt;z-index:251645440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">
              <v:rect id="Rectangle 1090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" filled="f" strokecolor="green" strokeweight=".25pt"/>
              <v:rect id="Rectangle 1091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" filled="f" strokecolor="green" strokeweight=".25pt"/>
              <v:rect id="Rectangle 1092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" filled="f" strokecolor="green" strokeweight=".25pt"/>
              <v:rect id="Rectangle 1093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" filled="f" strokecolor="green" strokeweight=".25pt"/>
              <v:rect id="Rectangle 1094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" filled="f" strokecolor="green" strokeweight=".25pt"/>
              <v:rect id="Rectangle 1095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" filled="f" strokecolor="green" strokeweight=".25pt"/>
              <v:rect id="Rectangle 1096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" filled="f" strokecolor="green" strokeweight=".25pt"/>
              <v:rect id="Rectangle 1097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" filled="f" strokecolor="green" strokeweight=".25pt"/>
              <v:rect id="Rectangle 1098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" filled="f" strokecolor="green" strokeweight=".25pt"/>
              <v:rect id="Rectangle 1099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" filled="f" strokecolor="green" strokeweight=".25pt"/>
              <v:rect id="Rectangle 1100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" filled="f" strokecolor="green" strokeweight=".25pt"/>
              <v:rect id="Rectangle 1101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" filled="f" strokecolor="green" strokeweight=".25pt"/>
              <v:rect id="Rectangle 1102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" filled="f" strokecolor="green" strokeweight=".25pt"/>
              <v:rect id="Rectangle 1103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" filled="f" strokecolor="green" strokeweight=".25pt"/>
              <v:rect id="Rectangle 1104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" filled="f" strokecolor="green" strokeweight=".25pt"/>
              <v:rect id="Rectangle 1105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" filled="f" strokecolor="green" strokeweight=".25pt"/>
              <v:rect id="Rectangle 1106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" filled="f" strokecolor="green" strokeweight=".25pt"/>
              <v:rect id="Rectangle 1107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" filled="f" strokecolor="green" strokeweight=".25pt"/>
              <v:rect id="Rectangle 1108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" filled="f" strokecolor="green" strokeweight=".25pt"/>
              <v:rect id="Rectangle 1109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" filled="f" strokecolor="green" strokeweight=".25pt"/>
              <w10:wrap anchorx="page" anchory="page"/>
            </v:group>
          </w:pict>
        </mc:Fallback>
      </mc:AlternateContent>
    </w:r>
    <w:r>
      <w:rPr>
        <w:sz w:val="20"/>
        <w:lang w:bidi="ar-SA"/>
      </w:rPr>
      <mc:AlternateContent>
        <mc:Choice Requires="wpg">
          <w:drawing>
            <wp:anchor distT="0" distB="0" distL="114300" distR="114300" simplePos="0" relativeHeight="251644416" behindDoc="0" locked="0" layoutInCell="1" allowOverlap="1" wp14:anchorId="58DB25B0" wp14:editId="4DFA200B">
              <wp:simplePos x="0" y="0"/>
              <wp:positionH relativeFrom="page">
                <wp:posOffset>1012190</wp:posOffset>
              </wp:positionH>
              <wp:positionV relativeFrom="page">
                <wp:posOffset>4857115</wp:posOffset>
              </wp:positionV>
              <wp:extent cx="5400675" cy="270510"/>
              <wp:effectExtent l="0" t="0" r="0" b="0"/>
              <wp:wrapNone/>
              <wp:docPr id="382" name="Group 10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383" name="Rectangle 1069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84" name="Rectangle 1070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85" name="Rectangle 1071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86" name="Rectangle 1072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87" name="Rectangle 1073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88" name="Rectangle 1074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89" name="Rectangle 1075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90" name="Rectangle 1076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91" name="Rectangle 1077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92" name="Rectangle 1078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93" name="Rectangle 1079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94" name="Rectangle 1080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95" name="Rectangle 1081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96" name="Rectangle 1082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97" name="Rectangle 1083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98" name="Rectangle 1084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99" name="Rectangle 1085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00" name="Rectangle 1086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01" name="Rectangle 1087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02" name="Rectangle 1088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D690818" id="Group 1068" o:spid="_x0000_s1026" style="position:absolute;margin-left:79.7pt;margin-top:382.45pt;width:425.25pt;height:21.3pt;z-index:251644416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">
              <v:rect id="Rectangle 1069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" filled="f" strokecolor="green" strokeweight=".25pt"/>
              <v:rect id="Rectangle 1070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" filled="f" strokecolor="green" strokeweight=".25pt"/>
              <v:rect id="Rectangle 1071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" filled="f" strokecolor="green" strokeweight=".25pt"/>
              <v:rect id="Rectangle 1072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" filled="f" strokecolor="green" strokeweight=".25pt"/>
              <v:rect id="Rectangle 1073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" filled="f" strokecolor="green" strokeweight=".25pt"/>
              <v:rect id="Rectangle 1074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" filled="f" strokecolor="green" strokeweight=".25pt"/>
              <v:rect id="Rectangle 1075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" filled="f" strokecolor="green" strokeweight=".25pt"/>
              <v:rect id="Rectangle 1076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" filled="f" strokecolor="green" strokeweight=".25pt"/>
              <v:rect id="Rectangle 1077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" filled="f" strokecolor="green" strokeweight=".25pt"/>
              <v:rect id="Rectangle 1078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" filled="f" strokecolor="green" strokeweight=".25pt"/>
              <v:rect id="Rectangle 1079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" filled="f" strokecolor="green" strokeweight=".25pt"/>
              <v:rect id="Rectangle 1080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" filled="f" strokecolor="green" strokeweight=".25pt"/>
              <v:rect id="Rectangle 1081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" filled="f" strokecolor="green" strokeweight=".25pt"/>
              <v:rect id="Rectangle 1082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" filled="f" strokecolor="green" strokeweight=".25pt"/>
              <v:rect id="Rectangle 1083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" filled="f" strokecolor="green" strokeweight=".25pt"/>
              <v:rect id="Rectangle 1084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" filled="f" strokecolor="green" strokeweight=".25pt"/>
              <v:rect id="Rectangle 1085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" filled="f" strokecolor="green" strokeweight=".25pt"/>
              <v:rect id="Rectangle 1086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" filled="f" strokecolor="green" strokeweight=".25pt"/>
              <v:rect id="Rectangle 1087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" filled="f" strokecolor="green" strokeweight=".25pt"/>
              <v:rect id="Rectangle 1088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" filled="f" strokecolor="green" strokeweight=".25pt"/>
              <w10:wrap anchorx="page" anchory="page"/>
            </v:group>
          </w:pict>
        </mc:Fallback>
      </mc:AlternateContent>
    </w:r>
    <w:r>
      <w:rPr>
        <w:sz w:val="20"/>
        <w:lang w:bidi="ar-SA"/>
      </w:rPr>
      <mc:AlternateContent>
        <mc:Choice Requires="wpg">
          <w:drawing>
            <wp:anchor distT="0" distB="0" distL="114300" distR="114300" simplePos="0" relativeHeight="251643392" behindDoc="0" locked="0" layoutInCell="1" allowOverlap="1" wp14:anchorId="6A41AF7F" wp14:editId="57135A64">
              <wp:simplePos x="0" y="0"/>
              <wp:positionH relativeFrom="page">
                <wp:posOffset>1012190</wp:posOffset>
              </wp:positionH>
              <wp:positionV relativeFrom="page">
                <wp:posOffset>4430395</wp:posOffset>
              </wp:positionV>
              <wp:extent cx="5400675" cy="270510"/>
              <wp:effectExtent l="0" t="0" r="0" b="0"/>
              <wp:wrapNone/>
              <wp:docPr id="361" name="Group 10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362" name="Rectangle 1048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63" name="Rectangle 1049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64" name="Rectangle 1050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65" name="Rectangle 1051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66" name="Rectangle 1052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67" name="Rectangle 1053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68" name="Rectangle 1054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69" name="Rectangle 1055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70" name="Rectangle 1056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71" name="Rectangle 1057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72" name="Rectangle 1058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73" name="Rectangle 1059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74" name="Rectangle 1060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75" name="Rectangle 1061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76" name="Rectangle 1062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77" name="Rectangle 1063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78" name="Rectangle 1064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79" name="Rectangle 1065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80" name="Rectangle 1066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81" name="Rectangle 1067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B83836" id="Group 1047" o:spid="_x0000_s1026" style="position:absolute;margin-left:79.7pt;margin-top:348.85pt;width:425.25pt;height:21.3pt;z-index:251643392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">
              <v:rect id="Rectangle 1048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" filled="f" strokecolor="green" strokeweight=".25pt"/>
              <v:rect id="Rectangle 1049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" filled="f" strokecolor="green" strokeweight=".25pt"/>
              <v:rect id="Rectangle 1050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" filled="f" strokecolor="green" strokeweight=".25pt"/>
              <v:rect id="Rectangle 1051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" filled="f" strokecolor="green" strokeweight=".25pt"/>
              <v:rect id="Rectangle 1052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" filled="f" strokecolor="green" strokeweight=".25pt"/>
              <v:rect id="Rectangle 1053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" filled="f" strokecolor="green" strokeweight=".25pt"/>
              <v:rect id="Rectangle 1054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" filled="f" strokecolor="green" strokeweight=".25pt"/>
              <v:rect id="Rectangle 1055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" filled="f" strokecolor="green" strokeweight=".25pt"/>
              <v:rect id="Rectangle 1056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" filled="f" strokecolor="green" strokeweight=".25pt"/>
              <v:rect id="Rectangle 1057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" filled="f" strokecolor="green" strokeweight=".25pt"/>
              <v:rect id="Rectangle 1058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" filled="f" strokecolor="green" strokeweight=".25pt"/>
              <v:rect id="Rectangle 1059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" filled="f" strokecolor="green" strokeweight=".25pt"/>
              <v:rect id="Rectangle 1060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" filled="f" strokecolor="green" strokeweight=".25pt"/>
              <v:rect id="Rectangle 1061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" filled="f" strokecolor="green" strokeweight=".25pt"/>
              <v:rect id="Rectangle 1062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" filled="f" strokecolor="green" strokeweight=".25pt"/>
              <v:rect id="Rectangle 1063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" filled="f" strokecolor="green" strokeweight=".25pt"/>
              <v:rect id="Rectangle 1064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" filled="f" strokecolor="green" strokeweight=".25pt"/>
              <v:rect id="Rectangle 1065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" filled="f" strokecolor="green" strokeweight=".25pt"/>
              <v:rect id="Rectangle 1066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" filled="f" strokecolor="green" strokeweight=".25pt"/>
              <v:rect id="Rectangle 1067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" filled="f" strokecolor="green" strokeweight=".25pt"/>
              <w10:wrap anchorx="page" anchory="page"/>
            </v:group>
          </w:pict>
        </mc:Fallback>
      </mc:AlternateContent>
    </w:r>
    <w:r>
      <w:rPr>
        <w:sz w:val="20"/>
        <w:lang w:bidi="ar-SA"/>
      </w:rPr>
      <mc:AlternateContent>
        <mc:Choice Requires="wpg">
          <w:drawing>
            <wp:anchor distT="0" distB="0" distL="114300" distR="114300" simplePos="0" relativeHeight="251642368" behindDoc="0" locked="0" layoutInCell="1" allowOverlap="1" wp14:anchorId="74F67DD0" wp14:editId="0ED0E184">
              <wp:simplePos x="0" y="0"/>
              <wp:positionH relativeFrom="page">
                <wp:posOffset>1012190</wp:posOffset>
              </wp:positionH>
              <wp:positionV relativeFrom="page">
                <wp:posOffset>4003675</wp:posOffset>
              </wp:positionV>
              <wp:extent cx="5400675" cy="270510"/>
              <wp:effectExtent l="0" t="0" r="0" b="0"/>
              <wp:wrapNone/>
              <wp:docPr id="340" name="Group 1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341" name="Rectangle 1027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42" name="Rectangle 1028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43" name="Rectangle 1029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44" name="Rectangle 1030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45" name="Rectangle 1031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46" name="Rectangle 1032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47" name="Rectangle 1033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48" name="Rectangle 1034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49" name="Rectangle 1035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0" name="Rectangle 1036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1" name="Rectangle 1037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2" name="Rectangle 1038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3" name="Rectangle 1039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4" name="Rectangle 1040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5" name="Rectangle 1041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6" name="Rectangle 1042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7" name="Rectangle 1043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8" name="Rectangle 1044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9" name="Rectangle 1045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60" name="Rectangle 1046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91560C3" id="Group 1026" o:spid="_x0000_s1026" style="position:absolute;margin-left:79.7pt;margin-top:315.25pt;width:425.25pt;height:21.3pt;z-index:251642368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">
              <v:rect id="Rectangle 1027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" filled="f" strokecolor="green" strokeweight=".25pt"/>
              <v:rect id="Rectangle 1028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" filled="f" strokecolor="green" strokeweight=".25pt"/>
              <v:rect id="Rectangle 1029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" filled="f" strokecolor="green" strokeweight=".25pt"/>
              <v:rect id="Rectangle 1030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" filled="f" strokecolor="green" strokeweight=".25pt"/>
              <v:rect id="Rectangle 1031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" filled="f" strokecolor="green" strokeweight=".25pt"/>
              <v:rect id="Rectangle 1032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" filled="f" strokecolor="green" strokeweight=".25pt"/>
              <v:rect id="Rectangle 1033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" filled="f" strokecolor="green" strokeweight=".25pt"/>
              <v:rect id="Rectangle 1034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" filled="f" strokecolor="green" strokeweight=".25pt"/>
              <v:rect id="Rectangle 1035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" filled="f" strokecolor="green" strokeweight=".25pt"/>
              <v:rect id="Rectangle 1036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" filled="f" strokecolor="green" strokeweight=".25pt"/>
              <v:rect id="Rectangle 1037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" filled="f" strokecolor="green" strokeweight=".25pt"/>
              <v:rect id="Rectangle 1038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" filled="f" strokecolor="green" strokeweight=".25pt"/>
              <v:rect id="Rectangle 1039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" filled="f" strokecolor="green" strokeweight=".25pt"/>
              <v:rect id="Rectangle 1040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" filled="f" strokecolor="green" strokeweight=".25pt"/>
              <v:rect id="Rectangle 1041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" filled="f" strokecolor="green" strokeweight=".25pt"/>
              <v:rect id="Rectangle 1042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" filled="f" strokecolor="green" strokeweight=".25pt"/>
              <v:rect id="Rectangle 1043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" filled="f" strokecolor="green" strokeweight=".25pt"/>
              <v:rect id="Rectangle 1044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" filled="f" strokecolor="green" strokeweight=".25pt"/>
              <v:rect id="Rectangle 1045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" filled="f" strokecolor="green" strokeweight=".25pt"/>
              <v:rect id="Rectangle 1046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" filled="f" strokecolor="green" strokeweight=".25pt"/>
              <w10:wrap anchorx="page" anchory="page"/>
            </v:group>
          </w:pict>
        </mc:Fallback>
      </mc:AlternateContent>
    </w:r>
    <w:r>
      <w:rPr>
        <w:sz w:val="20"/>
        <w:lang w:bidi="ar-SA"/>
      </w:rPr>
      <mc:AlternateContent>
        <mc:Choice Requires="wpg">
          <w:drawing>
            <wp:anchor distT="0" distB="0" distL="114300" distR="114300" simplePos="0" relativeHeight="251641344" behindDoc="0" locked="0" layoutInCell="1" allowOverlap="1" wp14:anchorId="2F459D3C" wp14:editId="7E9B5244">
              <wp:simplePos x="0" y="0"/>
              <wp:positionH relativeFrom="page">
                <wp:posOffset>1012190</wp:posOffset>
              </wp:positionH>
              <wp:positionV relativeFrom="page">
                <wp:posOffset>3576955</wp:posOffset>
              </wp:positionV>
              <wp:extent cx="5400675" cy="270510"/>
              <wp:effectExtent l="0" t="0" r="0" b="0"/>
              <wp:wrapNone/>
              <wp:docPr id="319" name="Group 100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320" name="Rectangle 1006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21" name="Rectangle 1007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22" name="Rectangle 1008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23" name="Rectangle 1009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24" name="Rectangle 1010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25" name="Rectangle 1011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26" name="Rectangle 1012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27" name="Rectangle 1013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28" name="Rectangle 1014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29" name="Rectangle 1015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30" name="Rectangle 1016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31" name="Rectangle 1017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32" name="Rectangle 1018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33" name="Rectangle 1019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34" name="Rectangle 1020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35" name="Rectangle 1021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36" name="Rectangle 1022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37" name="Rectangle 1023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38" name="Rectangle 1024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39" name="Rectangle 1025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25F5953" id="Group 1005" o:spid="_x0000_s1026" style="position:absolute;margin-left:79.7pt;margin-top:281.65pt;width:425.25pt;height:21.3pt;z-index:251641344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">
              <v:rect id="Rectangle 1006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" filled="f" strokecolor="green" strokeweight=".25pt"/>
              <v:rect id="Rectangle 1007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" filled="f" strokecolor="green" strokeweight=".25pt"/>
              <v:rect id="Rectangle 1008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" filled="f" strokecolor="green" strokeweight=".25pt"/>
              <v:rect id="Rectangle 1009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" filled="f" strokecolor="green" strokeweight=".25pt"/>
              <v:rect id="Rectangle 1010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" filled="f" strokecolor="green" strokeweight=".25pt"/>
              <v:rect id="Rectangle 1011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" filled="f" strokecolor="green" strokeweight=".25pt"/>
              <v:rect id="Rectangle 1012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" filled="f" strokecolor="green" strokeweight=".25pt"/>
              <v:rect id="Rectangle 1013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" filled="f" strokecolor="green" strokeweight=".25pt"/>
              <v:rect id="Rectangle 1014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" filled="f" strokecolor="green" strokeweight=".25pt"/>
              <v:rect id="Rectangle 1015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" filled="f" strokecolor="green" strokeweight=".25pt"/>
              <v:rect id="Rectangle 1016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" filled="f" strokecolor="green" strokeweight=".25pt"/>
              <v:rect id="Rectangle 1017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" filled="f" strokecolor="green" strokeweight=".25pt"/>
              <v:rect id="Rectangle 1018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" filled="f" strokecolor="green" strokeweight=".25pt"/>
              <v:rect id="Rectangle 1019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" filled="f" strokecolor="green" strokeweight=".25pt"/>
              <v:rect id="Rectangle 1020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" filled="f" strokecolor="green" strokeweight=".25pt"/>
              <v:rect id="Rectangle 1021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" filled="f" strokecolor="green" strokeweight=".25pt"/>
              <v:rect id="Rectangle 1022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" filled="f" strokecolor="green" strokeweight=".25pt"/>
              <v:rect id="Rectangle 1023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" filled="f" strokecolor="green" strokeweight=".25pt"/>
              <v:rect id="Rectangle 1024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" filled="f" strokecolor="green" strokeweight=".25pt"/>
              <v:rect id="Rectangle 1025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" filled="f" strokecolor="green" strokeweight=".25pt"/>
              <w10:wrap anchorx="page" anchory="page"/>
            </v:group>
          </w:pict>
        </mc:Fallback>
      </mc:AlternateContent>
    </w:r>
    <w:r>
      <w:rPr>
        <w:sz w:val="20"/>
        <w:lang w:bidi="ar-SA"/>
      </w:rPr>
      <mc:AlternateContent>
        <mc:Choice Requires="wpg">
          <w:drawing>
            <wp:anchor distT="0" distB="0" distL="114300" distR="114300" simplePos="0" relativeHeight="251640320" behindDoc="0" locked="0" layoutInCell="1" allowOverlap="1" wp14:anchorId="1CADC643" wp14:editId="7501663A">
              <wp:simplePos x="0" y="0"/>
              <wp:positionH relativeFrom="page">
                <wp:posOffset>1012190</wp:posOffset>
              </wp:positionH>
              <wp:positionV relativeFrom="page">
                <wp:posOffset>3150235</wp:posOffset>
              </wp:positionV>
              <wp:extent cx="5400675" cy="270510"/>
              <wp:effectExtent l="0" t="0" r="0" b="0"/>
              <wp:wrapNone/>
              <wp:docPr id="298" name="Group 98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299" name="Rectangle 985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00" name="Rectangle 986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01" name="Rectangle 987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02" name="Rectangle 988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03" name="Rectangle 989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04" name="Rectangle 990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05" name="Rectangle 991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06" name="Rectangle 992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07" name="Rectangle 993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08" name="Rectangle 994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09" name="Rectangle 995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10" name="Rectangle 996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11" name="Rectangle 997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12" name="Rectangle 998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13" name="Rectangle 999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14" name="Rectangle 1000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15" name="Rectangle 1001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16" name="Rectangle 1002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17" name="Rectangle 1003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18" name="Rectangle 1004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644649C" id="Group 984" o:spid="_x0000_s1026" style="position:absolute;margin-left:79.7pt;margin-top:248.05pt;width:425.25pt;height:21.3pt;z-index:251640320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">
              <v:rect id="Rectangle 985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" filled="f" strokecolor="green" strokeweight=".25pt"/>
              <v:rect id="Rectangle 986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" filled="f" strokecolor="green" strokeweight=".25pt"/>
              <v:rect id="Rectangle 987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" filled="f" strokecolor="green" strokeweight=".25pt"/>
              <v:rect id="Rectangle 988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" filled="f" strokecolor="green" strokeweight=".25pt"/>
              <v:rect id="Rectangle 989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" filled="f" strokecolor="green" strokeweight=".25pt"/>
              <v:rect id="Rectangle 990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" filled="f" strokecolor="green" strokeweight=".25pt"/>
              <v:rect id="Rectangle 991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" filled="f" strokecolor="green" strokeweight=".25pt"/>
              <v:rect id="Rectangle 992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" filled="f" strokecolor="green" strokeweight=".25pt"/>
              <v:rect id="Rectangle 993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" filled="f" strokecolor="green" strokeweight=".25pt"/>
              <v:rect id="Rectangle 994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" filled="f" strokecolor="green" strokeweight=".25pt"/>
              <v:rect id="Rectangle 995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" filled="f" strokecolor="green" strokeweight=".25pt"/>
              <v:rect id="Rectangle 996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" filled="f" strokecolor="green" strokeweight=".25pt"/>
              <v:rect id="Rectangle 997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" filled="f" strokecolor="green" strokeweight=".25pt"/>
              <v:rect id="Rectangle 998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" filled="f" strokecolor="green" strokeweight=".25pt"/>
              <v:rect id="Rectangle 999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" filled="f" strokecolor="green" strokeweight=".25pt"/>
              <v:rect id="Rectangle 1000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" filled="f" strokecolor="green" strokeweight=".25pt"/>
              <v:rect id="Rectangle 1001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" filled="f" strokecolor="green" strokeweight=".25pt"/>
              <v:rect id="Rectangle 1002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" filled="f" strokecolor="green" strokeweight=".25pt"/>
              <v:rect id="Rectangle 1003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" filled="f" strokecolor="green" strokeweight=".25pt"/>
              <v:rect id="Rectangle 1004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" filled="f" strokecolor="green" strokeweight=".25pt"/>
              <w10:wrap anchorx="page" anchory="page"/>
            </v:group>
          </w:pict>
        </mc:Fallback>
      </mc:AlternateContent>
    </w:r>
    <w:r>
      <w:rPr>
        <w:sz w:val="20"/>
        <w:lang w:bidi="ar-SA"/>
      </w:rPr>
      <mc:AlternateContent>
        <mc:Choice Requires="wpg">
          <w:drawing>
            <wp:anchor distT="0" distB="0" distL="114300" distR="114300" simplePos="0" relativeHeight="251639296" behindDoc="0" locked="0" layoutInCell="1" allowOverlap="1" wp14:anchorId="519BCC69" wp14:editId="4A6BBA95">
              <wp:simplePos x="0" y="0"/>
              <wp:positionH relativeFrom="page">
                <wp:posOffset>1012190</wp:posOffset>
              </wp:positionH>
              <wp:positionV relativeFrom="page">
                <wp:posOffset>2723515</wp:posOffset>
              </wp:positionV>
              <wp:extent cx="5400675" cy="270510"/>
              <wp:effectExtent l="0" t="0" r="0" b="0"/>
              <wp:wrapNone/>
              <wp:docPr id="277" name="Group 9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278" name="Rectangle 964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9" name="Rectangle 965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0" name="Rectangle 966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1" name="Rectangle 967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2" name="Rectangle 968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3" name="Rectangle 969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4" name="Rectangle 970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5" name="Rectangle 971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6" name="Rectangle 972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7" name="Rectangle 973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8" name="Rectangle 974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9" name="Rectangle 975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0" name="Rectangle 976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1" name="Rectangle 977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2" name="Rectangle 978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3" name="Rectangle 979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4" name="Rectangle 980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5" name="Rectangle 981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6" name="Rectangle 982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7" name="Rectangle 983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D19E1CE" id="Group 963" o:spid="_x0000_s1026" style="position:absolute;margin-left:79.7pt;margin-top:214.45pt;width:425.25pt;height:21.3pt;z-index:251639296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">
              <v:rect id="Rectangle 964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" filled="f" strokecolor="green" strokeweight=".25pt"/>
              <v:rect id="Rectangle 965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" filled="f" strokecolor="green" strokeweight=".25pt"/>
              <v:rect id="Rectangle 966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" filled="f" strokecolor="green" strokeweight=".25pt"/>
              <v:rect id="Rectangle 967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" filled="f" strokecolor="green" strokeweight=".25pt"/>
              <v:rect id="Rectangle 968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" filled="f" strokecolor="green" strokeweight=".25pt"/>
              <v:rect id="Rectangle 969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" filled="f" strokecolor="green" strokeweight=".25pt"/>
              <v:rect id="Rectangle 970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" filled="f" strokecolor="green" strokeweight=".25pt"/>
              <v:rect id="Rectangle 971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" filled="f" strokecolor="green" strokeweight=".25pt"/>
              <v:rect id="Rectangle 972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" filled="f" strokecolor="green" strokeweight=".25pt"/>
              <v:rect id="Rectangle 973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" filled="f" strokecolor="green" strokeweight=".25pt"/>
              <v:rect id="Rectangle 974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" filled="f" strokecolor="green" strokeweight=".25pt"/>
              <v:rect id="Rectangle 975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" filled="f" strokecolor="green" strokeweight=".25pt"/>
              <v:rect id="Rectangle 976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" filled="f" strokecolor="green" strokeweight=".25pt"/>
              <v:rect id="Rectangle 977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" filled="f" strokecolor="green" strokeweight=".25pt"/>
              <v:rect id="Rectangle 978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" filled="f" strokecolor="green" strokeweight=".25pt"/>
              <v:rect id="Rectangle 979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" filled="f" strokecolor="green" strokeweight=".25pt"/>
              <v:rect id="Rectangle 980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" filled="f" strokecolor="green" strokeweight=".25pt"/>
              <v:rect id="Rectangle 981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" filled="f" strokecolor="green" strokeweight=".25pt"/>
              <v:rect id="Rectangle 982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" filled="f" strokecolor="green" strokeweight=".25pt"/>
              <v:rect id="Rectangle 983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" filled="f" strokecolor="green" strokeweight=".25pt"/>
              <w10:wrap anchorx="page" anchory="page"/>
            </v:group>
          </w:pict>
        </mc:Fallback>
      </mc:AlternateContent>
    </w:r>
    <w:r>
      <w:rPr>
        <w:sz w:val="20"/>
        <w:lang w:bidi="ar-SA"/>
      </w:rPr>
      <mc:AlternateContent>
        <mc:Choice Requires="wpg">
          <w:drawing>
            <wp:anchor distT="0" distB="0" distL="114300" distR="114300" simplePos="0" relativeHeight="251638272" behindDoc="0" locked="0" layoutInCell="1" allowOverlap="1" wp14:anchorId="60FDAA57" wp14:editId="4A9D81F0">
              <wp:simplePos x="0" y="0"/>
              <wp:positionH relativeFrom="page">
                <wp:posOffset>1012190</wp:posOffset>
              </wp:positionH>
              <wp:positionV relativeFrom="page">
                <wp:posOffset>2297430</wp:posOffset>
              </wp:positionV>
              <wp:extent cx="5400675" cy="270510"/>
              <wp:effectExtent l="0" t="0" r="0" b="0"/>
              <wp:wrapNone/>
              <wp:docPr id="256" name="Group 9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257" name="Rectangle 943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8" name="Rectangle 944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9" name="Rectangle 945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0" name="Rectangle 946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1" name="Rectangle 947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2" name="Rectangle 948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3" name="Rectangle 949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4" name="Rectangle 950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5" name="Rectangle 951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6" name="Rectangle 952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7" name="Rectangle 953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8" name="Rectangle 954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9" name="Rectangle 955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0" name="Rectangle 956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1" name="Rectangle 957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2" name="Rectangle 958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3" name="Rectangle 959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4" name="Rectangle 960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5" name="Rectangle 961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6" name="Rectangle 962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5349500" id="Group 942" o:spid="_x0000_s1026" style="position:absolute;margin-left:79.7pt;margin-top:180.9pt;width:425.25pt;height:21.3pt;z-index:251638272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">
              <v:rect id="Rectangle 943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" filled="f" strokecolor="green" strokeweight=".25pt"/>
              <v:rect id="Rectangle 944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" filled="f" strokecolor="green" strokeweight=".25pt"/>
              <v:rect id="Rectangle 945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" filled="f" strokecolor="green" strokeweight=".25pt"/>
              <v:rect id="Rectangle 946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" filled="f" strokecolor="green" strokeweight=".25pt"/>
              <v:rect id="Rectangle 947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" filled="f" strokecolor="green" strokeweight=".25pt"/>
              <v:rect id="Rectangle 948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" filled="f" strokecolor="green" strokeweight=".25pt"/>
              <v:rect id="Rectangle 949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" filled="f" strokecolor="green" strokeweight=".25pt"/>
              <v:rect id="Rectangle 950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" filled="f" strokecolor="green" strokeweight=".25pt"/>
              <v:rect id="Rectangle 951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" filled="f" strokecolor="green" strokeweight=".25pt"/>
              <v:rect id="Rectangle 952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" filled="f" strokecolor="green" strokeweight=".25pt"/>
              <v:rect id="Rectangle 953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" filled="f" strokecolor="green" strokeweight=".25pt"/>
              <v:rect id="Rectangle 954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" filled="f" strokecolor="green" strokeweight=".25pt"/>
              <v:rect id="Rectangle 955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" filled="f" strokecolor="green" strokeweight=".25pt"/>
              <v:rect id="Rectangle 956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" filled="f" strokecolor="green" strokeweight=".25pt"/>
              <v:rect id="Rectangle 957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" filled="f" strokecolor="green" strokeweight=".25pt"/>
              <v:rect id="Rectangle 958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" filled="f" strokecolor="green" strokeweight=".25pt"/>
              <v:rect id="Rectangle 959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" filled="f" strokecolor="green" strokeweight=".25pt"/>
              <v:rect id="Rectangle 960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" filled="f" strokecolor="green" strokeweight=".25pt"/>
              <v:rect id="Rectangle 961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" filled="f" strokecolor="green" strokeweight=".25pt"/>
              <v:rect id="Rectangle 962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" filled="f" strokecolor="green" strokeweight=".25pt"/>
              <w10:wrap anchorx="page" anchory="page"/>
            </v:group>
          </w:pict>
        </mc:Fallback>
      </mc:AlternateContent>
    </w:r>
    <w:r>
      <w:rPr>
        <w:sz w:val="20"/>
        <w:lang w:bidi="ar-SA"/>
      </w:rPr>
      <mc:AlternateContent>
        <mc:Choice Requires="wpg">
          <w:drawing>
            <wp:anchor distT="0" distB="0" distL="114300" distR="114300" simplePos="0" relativeHeight="251637248" behindDoc="0" locked="0" layoutInCell="1" allowOverlap="1" wp14:anchorId="7E7CAF68" wp14:editId="21E2CC93">
              <wp:simplePos x="0" y="0"/>
              <wp:positionH relativeFrom="page">
                <wp:posOffset>1012190</wp:posOffset>
              </wp:positionH>
              <wp:positionV relativeFrom="page">
                <wp:posOffset>1870710</wp:posOffset>
              </wp:positionV>
              <wp:extent cx="5400675" cy="270510"/>
              <wp:effectExtent l="0" t="0" r="0" b="0"/>
              <wp:wrapNone/>
              <wp:docPr id="235" name="Group 9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236" name="Rectangle 922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37" name="Rectangle 923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38" name="Rectangle 924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39" name="Rectangle 925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40" name="Rectangle 926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41" name="Rectangle 927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42" name="Rectangle 928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43" name="Rectangle 929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44" name="Rectangle 930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45" name="Rectangle 931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46" name="Rectangle 932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47" name="Rectangle 933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48" name="Rectangle 934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49" name="Rectangle 935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0" name="Rectangle 936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1" name="Rectangle 937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2" name="Rectangle 938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3" name="Rectangle 939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4" name="Rectangle 940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5" name="Rectangle 941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6D6344C" id="Group 921" o:spid="_x0000_s1026" style="position:absolute;margin-left:79.7pt;margin-top:147.3pt;width:425.25pt;height:21.3pt;z-index:251637248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">
              <v:rect id="Rectangle 922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" filled="f" strokecolor="green" strokeweight=".25pt"/>
              <v:rect id="Rectangle 923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" filled="f" strokecolor="green" strokeweight=".25pt"/>
              <v:rect id="Rectangle 924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" filled="f" strokecolor="green" strokeweight=".25pt"/>
              <v:rect id="Rectangle 925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" filled="f" strokecolor="green" strokeweight=".25pt"/>
              <v:rect id="Rectangle 926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" filled="f" strokecolor="green" strokeweight=".25pt"/>
              <v:rect id="Rectangle 927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" filled="f" strokecolor="green" strokeweight=".25pt"/>
              <v:rect id="Rectangle 928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" filled="f" strokecolor="green" strokeweight=".25pt"/>
              <v:rect id="Rectangle 929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" filled="f" strokecolor="green" strokeweight=".25pt"/>
              <v:rect id="Rectangle 930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" filled="f" strokecolor="green" strokeweight=".25pt"/>
              <v:rect id="Rectangle 931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" filled="f" strokecolor="green" strokeweight=".25pt"/>
              <v:rect id="Rectangle 932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" filled="f" strokecolor="green" strokeweight=".25pt"/>
              <v:rect id="Rectangle 933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" filled="f" strokecolor="green" strokeweight=".25pt"/>
              <v:rect id="Rectangle 934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" filled="f" strokecolor="green" strokeweight=".25pt"/>
              <v:rect id="Rectangle 935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" filled="f" strokecolor="green" strokeweight=".25pt"/>
              <v:rect id="Rectangle 936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" filled="f" strokecolor="green" strokeweight=".25pt"/>
              <v:rect id="Rectangle 937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" filled="f" strokecolor="green" strokeweight=".25pt"/>
              <v:rect id="Rectangle 938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" filled="f" strokecolor="green" strokeweight=".25pt"/>
              <v:rect id="Rectangle 939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" filled="f" strokecolor="green" strokeweight=".25pt"/>
              <v:rect id="Rectangle 940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" filled="f" strokecolor="green" strokeweight=".25pt"/>
              <v:rect id="Rectangle 941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" filled="f" strokecolor="green" strokeweight=".25pt"/>
              <w10:wrap anchorx="page" anchory="page"/>
            </v:group>
          </w:pict>
        </mc:Fallback>
      </mc:AlternateContent>
    </w:r>
    <w:r>
      <w:rPr>
        <w:sz w:val="20"/>
        <w:lang w:bidi="ar-SA"/>
      </w:rPr>
      <mc:AlternateContent>
        <mc:Choice Requires="wpg">
          <w:drawing>
            <wp:anchor distT="0" distB="0" distL="114300" distR="114300" simplePos="0" relativeHeight="251636224" behindDoc="0" locked="0" layoutInCell="1" allowOverlap="1" wp14:anchorId="106226E4" wp14:editId="492AF76D">
              <wp:simplePos x="0" y="0"/>
              <wp:positionH relativeFrom="column">
                <wp:posOffset>-67310</wp:posOffset>
              </wp:positionH>
              <wp:positionV relativeFrom="paragraph">
                <wp:posOffset>723900</wp:posOffset>
              </wp:positionV>
              <wp:extent cx="5400675" cy="270510"/>
              <wp:effectExtent l="0" t="0" r="0" b="0"/>
              <wp:wrapNone/>
              <wp:docPr id="214" name="Group 90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215" name="Rectangle 901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16" name="Rectangle 902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17" name="Rectangle 903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18" name="Rectangle 904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19" name="Rectangle 905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0" name="Rectangle 906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1" name="Rectangle 907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2" name="Rectangle 908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3" name="Rectangle 909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4" name="Rectangle 910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5" name="Rectangle 911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6" name="Rectangle 912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7" name="Rectangle 913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8" name="Rectangle 914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9" name="Rectangle 915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30" name="Rectangle 916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31" name="Rectangle 917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32" name="Rectangle 918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33" name="Rectangle 919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34" name="Rectangle 920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731949F" id="Group 900" o:spid="_x0000_s1026" style="position:absolute;margin-left:-5.3pt;margin-top:57pt;width:425.25pt;height:21.3pt;z-index:251636224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">
              <v:rect id="Rectangle 901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" filled="f" strokecolor="green" strokeweight=".25pt"/>
              <v:rect id="Rectangle 902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" filled="f" strokecolor="green" strokeweight=".25pt"/>
              <v:rect id="Rectangle 903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" filled="f" strokecolor="green" strokeweight=".25pt"/>
              <v:rect id="Rectangle 904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" filled="f" strokecolor="green" strokeweight=".25pt"/>
              <v:rect id="Rectangle 905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" filled="f" strokecolor="green" strokeweight=".25pt"/>
              <v:rect id="Rectangle 906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" filled="f" strokecolor="green" strokeweight=".25pt"/>
              <v:rect id="Rectangle 907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" filled="f" strokecolor="green" strokeweight=".25pt"/>
              <v:rect id="Rectangle 908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" filled="f" strokecolor="green" strokeweight=".25pt"/>
              <v:rect id="Rectangle 909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" filled="f" strokecolor="green" strokeweight=".25pt"/>
              <v:rect id="Rectangle 910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" filled="f" strokecolor="green" strokeweight=".25pt"/>
              <v:rect id="Rectangle 911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" filled="f" strokecolor="green" strokeweight=".25pt"/>
              <v:rect id="Rectangle 912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" filled="f" strokecolor="green" strokeweight=".25pt"/>
              <v:rect id="Rectangle 913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" filled="f" strokecolor="green" strokeweight=".25pt"/>
              <v:rect id="Rectangle 914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" filled="f" strokecolor="green" strokeweight=".25pt"/>
              <v:rect id="Rectangle 915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" filled="f" strokecolor="green" strokeweight=".25pt"/>
              <v:rect id="Rectangle 916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" filled="f" strokecolor="green" strokeweight=".25pt"/>
              <v:rect id="Rectangle 917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" filled="f" strokecolor="green" strokeweight=".25pt"/>
              <v:rect id="Rectangle 918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" filled="f" strokecolor="green" strokeweight=".25pt"/>
              <v:rect id="Rectangle 919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" filled="f" strokecolor="green" strokeweight=".25pt"/>
              <v:rect id="Rectangle 920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" filled="f" strokecolor="green" strokeweight=".25pt"/>
            </v:group>
          </w:pict>
        </mc:Fallback>
      </mc:AlternateContent>
    </w:r>
    <w:r>
      <w:rPr>
        <w:sz w:val="20"/>
        <w:lang w:bidi="ar-SA"/>
      </w:rPr>
      <mc:AlternateContent>
        <mc:Choice Requires="wpg">
          <w:drawing>
            <wp:anchor distT="0" distB="0" distL="114300" distR="114300" simplePos="0" relativeHeight="251655680" behindDoc="0" locked="0" layoutInCell="1" allowOverlap="1" wp14:anchorId="207AA0EB" wp14:editId="79C963E7">
              <wp:simplePos x="0" y="0"/>
              <wp:positionH relativeFrom="page">
                <wp:posOffset>1012190</wp:posOffset>
              </wp:positionH>
              <wp:positionV relativeFrom="page">
                <wp:posOffset>9549765</wp:posOffset>
              </wp:positionV>
              <wp:extent cx="5400675" cy="270510"/>
              <wp:effectExtent l="0" t="0" r="0" b="0"/>
              <wp:wrapNone/>
              <wp:docPr id="193" name="Group 129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194" name="Rectangle 1300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5" name="Rectangle 1301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6" name="Rectangle 1302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7" name="Rectangle 1303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8" name="Rectangle 1304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9" name="Rectangle 1305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0" name="Rectangle 1306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1" name="Rectangle 1307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2" name="Rectangle 1308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3" name="Rectangle 1309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4" name="Rectangle 1310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5" name="Rectangle 1311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6" name="Rectangle 1312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7" name="Rectangle 1313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8" name="Rectangle 1314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9" name="Rectangle 1315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10" name="Rectangle 1316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11" name="Rectangle 1317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12" name="Rectangle 1318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13" name="Rectangle 1319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8B84224" id="Group 1299" o:spid="_x0000_s1026" style="position:absolute;margin-left:79.7pt;margin-top:751.95pt;width:425.25pt;height:21.3pt;z-index:251655680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">
              <v:rect id="Rectangle 1300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" filled="f" strokecolor="green" strokeweight=".25pt"/>
              <v:rect id="Rectangle 1301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" filled="f" strokecolor="green" strokeweight=".25pt"/>
              <v:rect id="Rectangle 1302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" filled="f" strokecolor="green" strokeweight=".25pt"/>
              <v:rect id="Rectangle 1303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" filled="f" strokecolor="green" strokeweight=".25pt"/>
              <v:rect id="Rectangle 1304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" filled="f" strokecolor="green" strokeweight=".25pt"/>
              <v:rect id="Rectangle 1305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" filled="f" strokecolor="green" strokeweight=".25pt"/>
              <v:rect id="Rectangle 1306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" filled="f" strokecolor="green" strokeweight=".25pt"/>
              <v:rect id="Rectangle 1307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" filled="f" strokecolor="green" strokeweight=".25pt"/>
              <v:rect id="Rectangle 1308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" filled="f" strokecolor="green" strokeweight=".25pt"/>
              <v:rect id="Rectangle 1309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" filled="f" strokecolor="green" strokeweight=".25pt"/>
              <v:rect id="Rectangle 1310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" filled="f" strokecolor="green" strokeweight=".25pt"/>
              <v:rect id="Rectangle 1311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" filled="f" strokecolor="green" strokeweight=".25pt"/>
              <v:rect id="Rectangle 1312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" filled="f" strokecolor="green" strokeweight=".25pt"/>
              <v:rect id="Rectangle 1313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" filled="f" strokecolor="green" strokeweight=".25pt"/>
              <v:rect id="Rectangle 1314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" filled="f" strokecolor="green" strokeweight=".25pt"/>
              <v:rect id="Rectangle 1315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" filled="f" strokecolor="green" strokeweight=".25pt"/>
              <v:rect id="Rectangle 1316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" filled="f" strokecolor="green" strokeweight=".25pt"/>
              <v:rect id="Rectangle 1317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" filled="f" strokecolor="green" strokeweight=".25pt"/>
              <v:rect id="Rectangle 1318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" filled="f" strokecolor="green" strokeweight=".25pt"/>
              <v:rect id="Rectangle 1319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" filled="f" strokecolor="green" strokeweight=".25pt"/>
              <w10:wrap anchorx="page" anchory="page"/>
            </v:group>
          </w:pict>
        </mc:Fallback>
      </mc:AlternateContent>
    </w:r>
    <w:r>
      <w:rPr>
        <w:sz w:val="20"/>
        <w:lang w:bidi="ar-SA"/>
      </w:rPr>
      <mc:AlternateContent>
        <mc:Choice Requires="wpg">
          <w:drawing>
            <wp:anchor distT="0" distB="0" distL="114300" distR="114300" simplePos="0" relativeHeight="251654656" behindDoc="0" locked="0" layoutInCell="1" allowOverlap="1" wp14:anchorId="1B7C11AB" wp14:editId="10BE7DD1">
              <wp:simplePos x="0" y="0"/>
              <wp:positionH relativeFrom="page">
                <wp:posOffset>1012190</wp:posOffset>
              </wp:positionH>
              <wp:positionV relativeFrom="page">
                <wp:posOffset>9123045</wp:posOffset>
              </wp:positionV>
              <wp:extent cx="5400675" cy="270510"/>
              <wp:effectExtent l="0" t="0" r="0" b="0"/>
              <wp:wrapNone/>
              <wp:docPr id="172" name="Group 12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173" name="Rectangle 1279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74" name="Rectangle 1280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75" name="Rectangle 1281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76" name="Rectangle 1282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77" name="Rectangle 1283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78" name="Rectangle 1284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79" name="Rectangle 1285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0" name="Rectangle 1286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1" name="Rectangle 1287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2" name="Rectangle 1288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3" name="Rectangle 1289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4" name="Rectangle 1290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5" name="Rectangle 1291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6" name="Rectangle 1292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7" name="Rectangle 1293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8" name="Rectangle 1294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9" name="Rectangle 1295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0" name="Rectangle 1296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1" name="Rectangle 1297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2" name="Rectangle 1298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85CB545" id="Group 1278" o:spid="_x0000_s1026" style="position:absolute;margin-left:79.7pt;margin-top:718.35pt;width:425.25pt;height:21.3pt;z-index:251654656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">
              <v:rect id="Rectangle 1279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" filled="f" strokecolor="green" strokeweight=".25pt"/>
              <v:rect id="Rectangle 1280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" filled="f" strokecolor="green" strokeweight=".25pt"/>
              <v:rect id="Rectangle 1281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" filled="f" strokecolor="green" strokeweight=".25pt"/>
              <v:rect id="Rectangle 1282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" filled="f" strokecolor="green" strokeweight=".25pt"/>
              <v:rect id="Rectangle 1283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" filled="f" strokecolor="green" strokeweight=".25pt"/>
              <v:rect id="Rectangle 1284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" filled="f" strokecolor="green" strokeweight=".25pt"/>
              <v:rect id="Rectangle 1285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" filled="f" strokecolor="green" strokeweight=".25pt"/>
              <v:rect id="Rectangle 1286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" filled="f" strokecolor="green" strokeweight=".25pt"/>
              <v:rect id="Rectangle 1287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" filled="f" strokecolor="green" strokeweight=".25pt"/>
              <v:rect id="Rectangle 1288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" filled="f" strokecolor="green" strokeweight=".25pt"/>
              <v:rect id="Rectangle 1289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" filled="f" strokecolor="green" strokeweight=".25pt"/>
              <v:rect id="Rectangle 1290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" filled="f" strokecolor="green" strokeweight=".25pt"/>
              <v:rect id="Rectangle 1291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" filled="f" strokecolor="green" strokeweight=".25pt"/>
              <v:rect id="Rectangle 1292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" filled="f" strokecolor="green" strokeweight=".25pt"/>
              <v:rect id="Rectangle 1293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" filled="f" strokecolor="green" strokeweight=".25pt"/>
              <v:rect id="Rectangle 1294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" filled="f" strokecolor="green" strokeweight=".25pt"/>
              <v:rect id="Rectangle 1295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" filled="f" strokecolor="green" strokeweight=".25pt"/>
              <v:rect id="Rectangle 1296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" filled="f" strokecolor="green" strokeweight=".25pt"/>
              <v:rect id="Rectangle 1297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" filled="f" strokecolor="green" strokeweight=".25pt"/>
              <v:rect id="Rectangle 1298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" filled="f" strokecolor="green" strokeweight=".25pt"/>
              <w10:wrap anchorx="page" anchory="page"/>
            </v:group>
          </w:pict>
        </mc:Fallback>
      </mc:AlternateContent>
    </w:r>
    <w:r>
      <w:rPr>
        <w:sz w:val="20"/>
        <w:lang w:bidi="ar-SA"/>
      </w:rPr>
      <mc:AlternateContent>
        <mc:Choice Requires="wpg">
          <w:drawing>
            <wp:anchor distT="0" distB="0" distL="114300" distR="114300" simplePos="0" relativeHeight="251653632" behindDoc="0" locked="0" layoutInCell="1" allowOverlap="1" wp14:anchorId="01BE8CBD" wp14:editId="2B154C29">
              <wp:simplePos x="0" y="0"/>
              <wp:positionH relativeFrom="page">
                <wp:posOffset>1012190</wp:posOffset>
              </wp:positionH>
              <wp:positionV relativeFrom="page">
                <wp:posOffset>8696325</wp:posOffset>
              </wp:positionV>
              <wp:extent cx="5400675" cy="270510"/>
              <wp:effectExtent l="0" t="0" r="0" b="0"/>
              <wp:wrapNone/>
              <wp:docPr id="151" name="Group 12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152" name="Rectangle 1258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3" name="Rectangle 1259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4" name="Rectangle 1260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5" name="Rectangle 1261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6" name="Rectangle 1262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7" name="Rectangle 1263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8" name="Rectangle 1264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9" name="Rectangle 1265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0" name="Rectangle 1266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1" name="Rectangle 1267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2" name="Rectangle 1268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3" name="Rectangle 1269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4" name="Rectangle 1270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5" name="Rectangle 1271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6" name="Rectangle 1272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7" name="Rectangle 1273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8" name="Rectangle 1274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9" name="Rectangle 1275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70" name="Rectangle 1276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71" name="Rectangle 1277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0A70722" id="Group 1257" o:spid="_x0000_s1026" style="position:absolute;margin-left:79.7pt;margin-top:684.75pt;width:425.25pt;height:21.3pt;z-index:251653632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">
              <v:rect id="Rectangle 1258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" filled="f" strokecolor="green" strokeweight=".25pt"/>
              <v:rect id="Rectangle 1259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" filled="f" strokecolor="green" strokeweight=".25pt"/>
              <v:rect id="Rectangle 1260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" filled="f" strokecolor="green" strokeweight=".25pt"/>
              <v:rect id="Rectangle 1261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" filled="f" strokecolor="green" strokeweight=".25pt"/>
              <v:rect id="Rectangle 1262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" filled="f" strokecolor="green" strokeweight=".25pt"/>
              <v:rect id="Rectangle 1263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" filled="f" strokecolor="green" strokeweight=".25pt"/>
              <v:rect id="Rectangle 1264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" filled="f" strokecolor="green" strokeweight=".25pt"/>
              <v:rect id="Rectangle 1265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" filled="f" strokecolor="green" strokeweight=".25pt"/>
              <v:rect id="Rectangle 1266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" filled="f" strokecolor="green" strokeweight=".25pt"/>
              <v:rect id="Rectangle 1267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" filled="f" strokecolor="green" strokeweight=".25pt"/>
              <v:rect id="Rectangle 1268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" filled="f" strokecolor="green" strokeweight=".25pt"/>
              <v:rect id="Rectangle 1269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" filled="f" strokecolor="green" strokeweight=".25pt"/>
              <v:rect id="Rectangle 1270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" filled="f" strokecolor="green" strokeweight=".25pt"/>
              <v:rect id="Rectangle 1271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" filled="f" strokecolor="green" strokeweight=".25pt"/>
              <v:rect id="Rectangle 1272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" filled="f" strokecolor="green" strokeweight=".25pt"/>
              <v:rect id="Rectangle 1273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" filled="f" strokecolor="green" strokeweight=".25pt"/>
              <v:rect id="Rectangle 1274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" filled="f" strokecolor="green" strokeweight=".25pt"/>
              <v:rect id="Rectangle 1275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" filled="f" strokecolor="green" strokeweight=".25pt"/>
              <v:rect id="Rectangle 1276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" filled="f" strokecolor="green" strokeweight=".25pt"/>
              <v:rect id="Rectangle 1277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" filled="f" strokecolor="green" strokeweight=".25pt"/>
              <w10:wrap anchorx="page" anchory="page"/>
            </v:group>
          </w:pict>
        </mc:Fallback>
      </mc:AlternateContent>
    </w:r>
    <w:r>
      <w:rPr>
        <w:sz w:val="20"/>
        <w:lang w:bidi="ar-SA"/>
      </w:rPr>
      <mc:AlternateContent>
        <mc:Choice Requires="wpg">
          <w:drawing>
            <wp:anchor distT="0" distB="0" distL="114300" distR="114300" simplePos="0" relativeHeight="251652608" behindDoc="0" locked="0" layoutInCell="1" allowOverlap="1" wp14:anchorId="0629EA4F" wp14:editId="5408BA14">
              <wp:simplePos x="0" y="0"/>
              <wp:positionH relativeFrom="page">
                <wp:posOffset>1012190</wp:posOffset>
              </wp:positionH>
              <wp:positionV relativeFrom="page">
                <wp:posOffset>8269605</wp:posOffset>
              </wp:positionV>
              <wp:extent cx="5400675" cy="270510"/>
              <wp:effectExtent l="0" t="0" r="0" b="0"/>
              <wp:wrapNone/>
              <wp:docPr id="130" name="Group 12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131" name="Rectangle 1237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2" name="Rectangle 1238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3" name="Rectangle 1239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4" name="Rectangle 1240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5" name="Rectangle 1241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6" name="Rectangle 1242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7" name="Rectangle 1243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8" name="Rectangle 1244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9" name="Rectangle 1245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0" name="Rectangle 1246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1" name="Rectangle 1247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2" name="Rectangle 1248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3" name="Rectangle 1249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4" name="Rectangle 1250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5" name="Rectangle 1251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6" name="Rectangle 1252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7" name="Rectangle 1253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8" name="Rectangle 1254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9" name="Rectangle 1255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0" name="Rectangle 1256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82C0534" id="Group 1236" o:spid="_x0000_s1026" style="position:absolute;margin-left:79.7pt;margin-top:651.15pt;width:425.25pt;height:21.3pt;z-index:251652608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">
              <v:rect id="Rectangle 1237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" filled="f" strokecolor="green" strokeweight=".25pt"/>
              <v:rect id="Rectangle 1238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" filled="f" strokecolor="green" strokeweight=".25pt"/>
              <v:rect id="Rectangle 1239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" filled="f" strokecolor="green" strokeweight=".25pt"/>
              <v:rect id="Rectangle 1240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" filled="f" strokecolor="green" strokeweight=".25pt"/>
              <v:rect id="Rectangle 1241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" filled="f" strokecolor="green" strokeweight=".25pt"/>
              <v:rect id="Rectangle 1242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" filled="f" strokecolor="green" strokeweight=".25pt"/>
              <v:rect id="Rectangle 1243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" filled="f" strokecolor="green" strokeweight=".25pt"/>
              <v:rect id="Rectangle 1244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" filled="f" strokecolor="green" strokeweight=".25pt"/>
              <v:rect id="Rectangle 1245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" filled="f" strokecolor="green" strokeweight=".25pt"/>
              <v:rect id="Rectangle 1246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" filled="f" strokecolor="green" strokeweight=".25pt"/>
              <v:rect id="Rectangle 1247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" filled="f" strokecolor="green" strokeweight=".25pt"/>
              <v:rect id="Rectangle 1248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" filled="f" strokecolor="green" strokeweight=".25pt"/>
              <v:rect id="Rectangle 1249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" filled="f" strokecolor="green" strokeweight=".25pt"/>
              <v:rect id="Rectangle 1250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" filled="f" strokecolor="green" strokeweight=".25pt"/>
              <v:rect id="Rectangle 1251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" filled="f" strokecolor="green" strokeweight=".25pt"/>
              <v:rect id="Rectangle 1252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" filled="f" strokecolor="green" strokeweight=".25pt"/>
              <v:rect id="Rectangle 1253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" filled="f" strokecolor="green" strokeweight=".25pt"/>
              <v:rect id="Rectangle 1254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" filled="f" strokecolor="green" strokeweight=".25pt"/>
              <v:rect id="Rectangle 1255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" filled="f" strokecolor="green" strokeweight=".25pt"/>
              <v:rect id="Rectangle 1256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" filled="f" strokecolor="green" strokeweight=".25pt"/>
              <w10:wrap anchorx="page" anchory="page"/>
            </v:group>
          </w:pict>
        </mc:Fallback>
      </mc:AlternateContent>
    </w:r>
    <w:r>
      <w:rPr>
        <w:sz w:val="20"/>
        <w:lang w:bidi="ar-SA"/>
      </w:rPr>
      <mc:AlternateContent>
        <mc:Choice Requires="wpg">
          <w:drawing>
            <wp:anchor distT="0" distB="0" distL="114300" distR="114300" simplePos="0" relativeHeight="251651584" behindDoc="0" locked="0" layoutInCell="1" allowOverlap="1" wp14:anchorId="110E7C4C" wp14:editId="596060C1">
              <wp:simplePos x="0" y="0"/>
              <wp:positionH relativeFrom="page">
                <wp:posOffset>1012190</wp:posOffset>
              </wp:positionH>
              <wp:positionV relativeFrom="page">
                <wp:posOffset>7843520</wp:posOffset>
              </wp:positionV>
              <wp:extent cx="5400675" cy="270510"/>
              <wp:effectExtent l="0" t="0" r="0" b="0"/>
              <wp:wrapNone/>
              <wp:docPr id="109" name="Group 12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110" name="Rectangle 1216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1" name="Rectangle 1217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2" name="Rectangle 1218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3" name="Rectangle 1219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4" name="Rectangle 1220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5" name="Rectangle 1221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6" name="Rectangle 1222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7" name="Rectangle 1223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8" name="Rectangle 1224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9" name="Rectangle 1225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0" name="Rectangle 1226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1" name="Rectangle 1227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2" name="Rectangle 1228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3" name="Rectangle 1229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4" name="Rectangle 1230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5" name="Rectangle 1231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6" name="Rectangle 1232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7" name="Rectangle 1233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8" name="Rectangle 1234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9" name="Rectangle 1235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06C6143" id="Group 1215" o:spid="_x0000_s1026" style="position:absolute;margin-left:79.7pt;margin-top:617.6pt;width:425.25pt;height:21.3pt;z-index:251651584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">
              <v:rect id="Rectangle 1216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" filled="f" strokecolor="green" strokeweight=".25pt"/>
              <v:rect id="Rectangle 1217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" filled="f" strokecolor="green" strokeweight=".25pt"/>
              <v:rect id="Rectangle 1218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" filled="f" strokecolor="green" strokeweight=".25pt"/>
              <v:rect id="Rectangle 1219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" filled="f" strokecolor="green" strokeweight=".25pt"/>
              <v:rect id="Rectangle 1220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" filled="f" strokecolor="green" strokeweight=".25pt"/>
              <v:rect id="Rectangle 1221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" filled="f" strokecolor="green" strokeweight=".25pt"/>
              <v:rect id="Rectangle 1222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" filled="f" strokecolor="green" strokeweight=".25pt"/>
              <v:rect id="Rectangle 1223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" filled="f" strokecolor="green" strokeweight=".25pt"/>
              <v:rect id="Rectangle 1224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" filled="f" strokecolor="green" strokeweight=".25pt"/>
              <v:rect id="Rectangle 1225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" filled="f" strokecolor="green" strokeweight=".25pt"/>
              <v:rect id="Rectangle 1226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" filled="f" strokecolor="green" strokeweight=".25pt"/>
              <v:rect id="Rectangle 1227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" filled="f" strokecolor="green" strokeweight=".25pt"/>
              <v:rect id="Rectangle 1228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" filled="f" strokecolor="green" strokeweight=".25pt"/>
              <v:rect id="Rectangle 1229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" filled="f" strokecolor="green" strokeweight=".25pt"/>
              <v:rect id="Rectangle 1230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" filled="f" strokecolor="green" strokeweight=".25pt"/>
              <v:rect id="Rectangle 1231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" filled="f" strokecolor="green" strokeweight=".25pt"/>
              <v:rect id="Rectangle 1232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" filled="f" strokecolor="green" strokeweight=".25pt"/>
              <v:rect id="Rectangle 1233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" filled="f" strokecolor="green" strokeweight=".25pt"/>
              <v:rect id="Rectangle 1234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" filled="f" strokecolor="green" strokeweight=".25pt"/>
              <v:rect id="Rectangle 1235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" filled="f" strokecolor="green" strokeweight=".25pt"/>
              <w10:wrap anchorx="page" anchory="page"/>
            </v:group>
          </w:pict>
        </mc:Fallback>
      </mc:AlternateContent>
    </w:r>
    <w:r>
      <w:rPr>
        <w:sz w:val="20"/>
        <w:lang w:bidi="ar-SA"/>
      </w:rPr>
      <mc:AlternateContent>
        <mc:Choice Requires="wpg">
          <w:drawing>
            <wp:anchor distT="0" distB="0" distL="114300" distR="114300" simplePos="0" relativeHeight="251650560" behindDoc="0" locked="0" layoutInCell="1" allowOverlap="1" wp14:anchorId="73C31E6D" wp14:editId="5AFF98CD">
              <wp:simplePos x="0" y="0"/>
              <wp:positionH relativeFrom="page">
                <wp:posOffset>1012190</wp:posOffset>
              </wp:positionH>
              <wp:positionV relativeFrom="page">
                <wp:posOffset>7416800</wp:posOffset>
              </wp:positionV>
              <wp:extent cx="5400675" cy="270510"/>
              <wp:effectExtent l="0" t="0" r="0" b="0"/>
              <wp:wrapNone/>
              <wp:docPr id="88" name="Group 11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89" name="Rectangle 1195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0" name="Rectangle 1196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1" name="Rectangle 1197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2" name="Rectangle 1198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3" name="Rectangle 1199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4" name="Rectangle 1200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5" name="Rectangle 1201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6" name="Rectangle 1202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7" name="Rectangle 1203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8" name="Rectangle 1204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9" name="Rectangle 1205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0" name="Rectangle 1206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1" name="Rectangle 1207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2" name="Rectangle 1208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3" name="Rectangle 1209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4" name="Rectangle 1210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5" name="Rectangle 1211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6" name="Rectangle 1212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7" name="Rectangle 1213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8" name="Rectangle 1214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61C1A22" id="Group 1194" o:spid="_x0000_s1026" style="position:absolute;margin-left:79.7pt;margin-top:584pt;width:425.25pt;height:21.3pt;z-index:251650560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">
              <v:rect id="Rectangle 1195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" filled="f" strokecolor="green" strokeweight=".25pt"/>
              <v:rect id="Rectangle 1196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" filled="f" strokecolor="green" strokeweight=".25pt"/>
              <v:rect id="Rectangle 1197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" filled="f" strokecolor="green" strokeweight=".25pt"/>
              <v:rect id="Rectangle 1198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" filled="f" strokecolor="green" strokeweight=".25pt"/>
              <v:rect id="Rectangle 1199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" filled="f" strokecolor="green" strokeweight=".25pt"/>
              <v:rect id="Rectangle 1200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" filled="f" strokecolor="green" strokeweight=".25pt"/>
              <v:rect id="Rectangle 1201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" filled="f" strokecolor="green" strokeweight=".25pt"/>
              <v:rect id="Rectangle 1202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" filled="f" strokecolor="green" strokeweight=".25pt"/>
              <v:rect id="Rectangle 1203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" filled="f" strokecolor="green" strokeweight=".25pt"/>
              <v:rect id="Rectangle 1204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" filled="f" strokecolor="green" strokeweight=".25pt"/>
              <v:rect id="Rectangle 1205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" filled="f" strokecolor="green" strokeweight=".25pt"/>
              <v:rect id="Rectangle 1206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" filled="f" strokecolor="green" strokeweight=".25pt"/>
              <v:rect id="Rectangle 1207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" filled="f" strokecolor="green" strokeweight=".25pt"/>
              <v:rect id="Rectangle 1208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" filled="f" strokecolor="green" strokeweight=".25pt"/>
              <v:rect id="Rectangle 1209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" filled="f" strokecolor="green" strokeweight=".25pt"/>
              <v:rect id="Rectangle 1210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" filled="f" strokecolor="green" strokeweight=".25pt"/>
              <v:rect id="Rectangle 1211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" filled="f" strokecolor="green" strokeweight=".25pt"/>
              <v:rect id="Rectangle 1212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" filled="f" strokecolor="green" strokeweight=".25pt"/>
              <v:rect id="Rectangle 1213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" filled="f" strokecolor="green" strokeweight=".25pt"/>
              <v:rect id="Rectangle 1214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" filled="f" strokecolor="green" strokeweight=".25pt"/>
              <w10:wrap anchorx="page" anchory="page"/>
            </v:group>
          </w:pict>
        </mc:Fallback>
      </mc:AlternateContent>
    </w:r>
    <w:r>
      <w:rPr>
        <w:sz w:val="20"/>
        <w:lang w:bidi="ar-SA"/>
      </w:rPr>
      <mc:AlternateContent>
        <mc:Choice Requires="wpg">
          <w:drawing>
            <wp:anchor distT="0" distB="0" distL="114300" distR="114300" simplePos="0" relativeHeight="251649536" behindDoc="0" locked="0" layoutInCell="1" allowOverlap="1" wp14:anchorId="1F7340B6" wp14:editId="3254C49E">
              <wp:simplePos x="0" y="0"/>
              <wp:positionH relativeFrom="page">
                <wp:posOffset>1012190</wp:posOffset>
              </wp:positionH>
              <wp:positionV relativeFrom="page">
                <wp:posOffset>6990080</wp:posOffset>
              </wp:positionV>
              <wp:extent cx="5400675" cy="270510"/>
              <wp:effectExtent l="0" t="0" r="0" b="0"/>
              <wp:wrapNone/>
              <wp:docPr id="67" name="Group 11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68" name="Rectangle 1174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9" name="Rectangle 1175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0" name="Rectangle 1176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1" name="Rectangle 1177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2" name="Rectangle 1178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3" name="Rectangle 1179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4" name="Rectangle 1180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5" name="Rectangle 1181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6" name="Rectangle 1182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7" name="Rectangle 1183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8" name="Rectangle 1184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9" name="Rectangle 1185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0" name="Rectangle 1186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1" name="Rectangle 1187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2" name="Rectangle 1188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3" name="Rectangle 1189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4" name="Rectangle 1190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5" name="Rectangle 1191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6" name="Rectangle 1192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7" name="Rectangle 1193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23A9D19" id="Group 1173" o:spid="_x0000_s1026" style="position:absolute;margin-left:79.7pt;margin-top:550.4pt;width:425.25pt;height:21.3pt;z-index:251649536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">
              <v:rect id="Rectangle 1174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" filled="f" strokecolor="green" strokeweight=".25pt"/>
              <v:rect id="Rectangle 1175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" filled="f" strokecolor="green" strokeweight=".25pt"/>
              <v:rect id="Rectangle 1176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" filled="f" strokecolor="green" strokeweight=".25pt"/>
              <v:rect id="Rectangle 1177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" filled="f" strokecolor="green" strokeweight=".25pt"/>
              <v:rect id="Rectangle 1178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" filled="f" strokecolor="green" strokeweight=".25pt"/>
              <v:rect id="Rectangle 1179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" filled="f" strokecolor="green" strokeweight=".25pt"/>
              <v:rect id="Rectangle 1180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" filled="f" strokecolor="green" strokeweight=".25pt"/>
              <v:rect id="Rectangle 1181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" filled="f" strokecolor="green" strokeweight=".25pt"/>
              <v:rect id="Rectangle 1182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" filled="f" strokecolor="green" strokeweight=".25pt"/>
              <v:rect id="Rectangle 1183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" filled="f" strokecolor="green" strokeweight=".25pt"/>
              <v:rect id="Rectangle 1184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" filled="f" strokecolor="green" strokeweight=".25pt"/>
              <v:rect id="Rectangle 1185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" filled="f" strokecolor="green" strokeweight=".25pt"/>
              <v:rect id="Rectangle 1186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" filled="f" strokecolor="green" strokeweight=".25pt"/>
              <v:rect id="Rectangle 1187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" filled="f" strokecolor="green" strokeweight=".25pt"/>
              <v:rect id="Rectangle 1188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" filled="f" strokecolor="green" strokeweight=".25pt"/>
              <v:rect id="Rectangle 1189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" filled="f" strokecolor="green" strokeweight=".25pt"/>
              <v:rect id="Rectangle 1190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" filled="f" strokecolor="green" strokeweight=".25pt"/>
              <v:rect id="Rectangle 1191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" filled="f" strokecolor="green" strokeweight=".25pt"/>
              <v:rect id="Rectangle 1192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" filled="f" strokecolor="green" strokeweight=".25pt"/>
              <v:rect id="Rectangle 1193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" filled="f" strokecolor="green" strokeweight=".25pt"/>
              <w10:wrap anchorx="page" anchory="page"/>
            </v:group>
          </w:pict>
        </mc:Fallback>
      </mc:AlternateContent>
    </w:r>
    <w:r>
      <w:rPr>
        <w:sz w:val="20"/>
        <w:lang w:bidi="ar-SA"/>
      </w:rPr>
      <mc:AlternateContent>
        <mc:Choice Requires="wpg">
          <w:drawing>
            <wp:anchor distT="0" distB="0" distL="114300" distR="114300" simplePos="0" relativeHeight="251648512" behindDoc="0" locked="0" layoutInCell="1" allowOverlap="1" wp14:anchorId="238640CA" wp14:editId="2D55DB1D">
              <wp:simplePos x="0" y="0"/>
              <wp:positionH relativeFrom="page">
                <wp:posOffset>1012190</wp:posOffset>
              </wp:positionH>
              <wp:positionV relativeFrom="page">
                <wp:posOffset>6563360</wp:posOffset>
              </wp:positionV>
              <wp:extent cx="5400675" cy="270510"/>
              <wp:effectExtent l="0" t="0" r="0" b="0"/>
              <wp:wrapNone/>
              <wp:docPr id="46" name="Group 11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47" name="Rectangle 1153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8" name="Rectangle 1154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9" name="Rectangle 1155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0" name="Rectangle 1156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1" name="Rectangle 1157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2" name="Rectangle 1158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3" name="Rectangle 1159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4" name="Rectangle 1160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5" name="Rectangle 1161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6" name="Rectangle 1162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7" name="Rectangle 1163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8" name="Rectangle 1164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9" name="Rectangle 1165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0" name="Rectangle 1166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1" name="Rectangle 1167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2" name="Rectangle 1168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3" name="Rectangle 1169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4" name="Rectangle 1170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5" name="Rectangle 1171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6" name="Rectangle 1172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AF0AB80" id="Group 1152" o:spid="_x0000_s1026" style="position:absolute;margin-left:79.7pt;margin-top:516.8pt;width:425.25pt;height:21.3pt;z-index:251648512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">
              <v:rect id="Rectangle 1153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" filled="f" strokecolor="green" strokeweight=".25pt"/>
              <v:rect id="Rectangle 1154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" filled="f" strokecolor="green" strokeweight=".25pt"/>
              <v:rect id="Rectangle 1155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" filled="f" strokecolor="green" strokeweight=".25pt"/>
              <v:rect id="Rectangle 1156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" filled="f" strokecolor="green" strokeweight=".25pt"/>
              <v:rect id="Rectangle 1157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" filled="f" strokecolor="green" strokeweight=".25pt"/>
              <v:rect id="Rectangle 1158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" filled="f" strokecolor="green" strokeweight=".25pt"/>
              <v:rect id="Rectangle 1159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" filled="f" strokecolor="green" strokeweight=".25pt"/>
              <v:rect id="Rectangle 1160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" filled="f" strokecolor="green" strokeweight=".25pt"/>
              <v:rect id="Rectangle 1161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" filled="f" strokecolor="green" strokeweight=".25pt"/>
              <v:rect id="Rectangle 1162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" filled="f" strokecolor="green" strokeweight=".25pt"/>
              <v:rect id="Rectangle 1163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" filled="f" strokecolor="green" strokeweight=".25pt"/>
              <v:rect id="Rectangle 1164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" filled="f" strokecolor="green" strokeweight=".25pt"/>
              <v:rect id="Rectangle 1165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" filled="f" strokecolor="green" strokeweight=".25pt"/>
              <v:rect id="Rectangle 1166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" filled="f" strokecolor="green" strokeweight=".25pt"/>
              <v:rect id="Rectangle 1167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" filled="f" strokecolor="green" strokeweight=".25pt"/>
              <v:rect id="Rectangle 1168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" filled="f" strokecolor="green" strokeweight=".25pt"/>
              <v:rect id="Rectangle 1169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" filled="f" strokecolor="green" strokeweight=".25pt"/>
              <v:rect id="Rectangle 1170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" filled="f" strokecolor="green" strokeweight=".25pt"/>
              <v:rect id="Rectangle 1171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" filled="f" strokecolor="green" strokeweight=".25pt"/>
              <v:rect id="Rectangle 1172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" filled="f" strokecolor="green" strokeweight=".25pt"/>
              <w10:wrap anchorx="page" anchory="page"/>
            </v:group>
          </w:pict>
        </mc:Fallback>
      </mc:AlternateContent>
    </w:r>
    <w:r>
      <w:rPr>
        <w:sz w:val="20"/>
        <w:lang w:bidi="ar-SA"/>
      </w:rPr>
      <mc:AlternateContent>
        <mc:Choice Requires="wpg">
          <w:drawing>
            <wp:anchor distT="0" distB="0" distL="114300" distR="114300" simplePos="0" relativeHeight="251647488" behindDoc="0" locked="0" layoutInCell="1" allowOverlap="1" wp14:anchorId="70704179" wp14:editId="079AC94B">
              <wp:simplePos x="0" y="0"/>
              <wp:positionH relativeFrom="page">
                <wp:posOffset>1012190</wp:posOffset>
              </wp:positionH>
              <wp:positionV relativeFrom="page">
                <wp:posOffset>6136640</wp:posOffset>
              </wp:positionV>
              <wp:extent cx="5400675" cy="270510"/>
              <wp:effectExtent l="0" t="0" r="0" b="0"/>
              <wp:wrapNone/>
              <wp:docPr id="25" name="Group 11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26" name="Rectangle 1132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" name="Rectangle 1133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" name="Rectangle 1134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" name="Rectangle 1135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0" name="Rectangle 1136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1" name="Rectangle 1137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2" name="Rectangle 1138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3" name="Rectangle 1139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4" name="Rectangle 1140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" name="Rectangle 1141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6" name="Rectangle 1142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7" name="Rectangle 1143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8" name="Rectangle 1144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9" name="Rectangle 1145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0" name="Rectangle 1146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1" name="Rectangle 1147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2" name="Rectangle 1148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3" name="Rectangle 1149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4" name="Rectangle 1150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5" name="Rectangle 1151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BCEBCA4" id="Group 1131" o:spid="_x0000_s1026" style="position:absolute;margin-left:79.7pt;margin-top:483.2pt;width:425.25pt;height:21.3pt;z-index:251647488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">
              <v:rect id="Rectangle 1132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" filled="f" strokecolor="green" strokeweight=".25pt"/>
              <v:rect id="Rectangle 1133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" filled="f" strokecolor="green" strokeweight=".25pt"/>
              <v:rect id="Rectangle 1134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" filled="f" strokecolor="green" strokeweight=".25pt"/>
              <v:rect id="Rectangle 1135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" filled="f" strokecolor="green" strokeweight=".25pt"/>
              <v:rect id="Rectangle 1136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" filled="f" strokecolor="green" strokeweight=".25pt"/>
              <v:rect id="Rectangle 1137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" filled="f" strokecolor="green" strokeweight=".25pt"/>
              <v:rect id="Rectangle 1138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" filled="f" strokecolor="green" strokeweight=".25pt"/>
              <v:rect id="Rectangle 1139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" filled="f" strokecolor="green" strokeweight=".25pt"/>
              <v:rect id="Rectangle 1140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" filled="f" strokecolor="green" strokeweight=".25pt"/>
              <v:rect id="Rectangle 1141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" filled="f" strokecolor="green" strokeweight=".25pt"/>
              <v:rect id="Rectangle 1142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" filled="f" strokecolor="green" strokeweight=".25pt"/>
              <v:rect id="Rectangle 1143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" filled="f" strokecolor="green" strokeweight=".25pt"/>
              <v:rect id="Rectangle 1144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" filled="f" strokecolor="green" strokeweight=".25pt"/>
              <v:rect id="Rectangle 1145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" filled="f" strokecolor="green" strokeweight=".25pt"/>
              <v:rect id="Rectangle 1146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" filled="f" strokecolor="green" strokeweight=".25pt"/>
              <v:rect id="Rectangle 1147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" filled="f" strokecolor="green" strokeweight=".25pt"/>
              <v:rect id="Rectangle 1148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" filled="f" strokecolor="green" strokeweight=".25pt"/>
              <v:rect id="Rectangle 1149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" filled="f" strokecolor="green" strokeweight=".25pt"/>
              <v:rect id="Rectangle 1150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" filled="f" strokecolor="green" strokeweight=".25pt"/>
              <v:rect id="Rectangle 1151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" filled="f" strokecolor="green" strokeweight=".25pt"/>
              <w10:wrap anchorx="page" anchory="page"/>
            </v:group>
          </w:pict>
        </mc:Fallback>
      </mc:AlternateContent>
    </w:r>
    <w:r>
      <w:rPr>
        <w:sz w:val="20"/>
        <w:lang w:bidi="ar-SA"/>
      </w:rPr>
      <mc:AlternateContent>
        <mc:Choice Requires="wpg">
          <w:drawing>
            <wp:anchor distT="0" distB="0" distL="114300" distR="114300" simplePos="0" relativeHeight="251646464" behindDoc="0" locked="0" layoutInCell="1" allowOverlap="1" wp14:anchorId="1D8CB2B9" wp14:editId="79210820">
              <wp:simplePos x="0" y="0"/>
              <wp:positionH relativeFrom="page">
                <wp:posOffset>1012190</wp:posOffset>
              </wp:positionH>
              <wp:positionV relativeFrom="page">
                <wp:posOffset>5709920</wp:posOffset>
              </wp:positionV>
              <wp:extent cx="5400675" cy="270510"/>
              <wp:effectExtent l="0" t="0" r="0" b="0"/>
              <wp:wrapNone/>
              <wp:docPr id="4" name="Group 11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0675" cy="270510"/>
                        <a:chOff x="1595" y="1824"/>
                        <a:chExt cx="8505" cy="426"/>
                      </a:xfrm>
                    </wpg:grpSpPr>
                    <wps:wsp>
                      <wps:cNvPr id="5" name="Rectangle 1111"/>
                      <wps:cNvSpPr>
                        <a:spLocks noChangeArrowheads="1"/>
                      </wps:cNvSpPr>
                      <wps:spPr bwMode="auto">
                        <a:xfrm>
                          <a:off x="159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Rectangle 1112"/>
                      <wps:cNvSpPr>
                        <a:spLocks noChangeArrowheads="1"/>
                      </wps:cNvSpPr>
                      <wps:spPr bwMode="auto">
                        <a:xfrm>
                          <a:off x="2020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" name="Rectangle 1113"/>
                      <wps:cNvSpPr>
                        <a:spLocks noChangeArrowheads="1"/>
                      </wps:cNvSpPr>
                      <wps:spPr bwMode="auto">
                        <a:xfrm>
                          <a:off x="2445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" name="Rectangle 1114"/>
                      <wps:cNvSpPr>
                        <a:spLocks noChangeArrowheads="1"/>
                      </wps:cNvSpPr>
                      <wps:spPr bwMode="auto">
                        <a:xfrm>
                          <a:off x="2870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" name="Rectangle 1115"/>
                      <wps:cNvSpPr>
                        <a:spLocks noChangeArrowheads="1"/>
                      </wps:cNvSpPr>
                      <wps:spPr bwMode="auto">
                        <a:xfrm>
                          <a:off x="329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" name="Rectangle 1116"/>
                      <wps:cNvSpPr>
                        <a:spLocks noChangeArrowheads="1"/>
                      </wps:cNvSpPr>
                      <wps:spPr bwMode="auto">
                        <a:xfrm>
                          <a:off x="3721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" name="Rectangle 1117"/>
                      <wps:cNvSpPr>
                        <a:spLocks noChangeArrowheads="1"/>
                      </wps:cNvSpPr>
                      <wps:spPr bwMode="auto">
                        <a:xfrm>
                          <a:off x="4146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" name="Rectangle 1118"/>
                      <wps:cNvSpPr>
                        <a:spLocks noChangeArrowheads="1"/>
                      </wps:cNvSpPr>
                      <wps:spPr bwMode="auto">
                        <a:xfrm>
                          <a:off x="4571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" name="Rectangle 1119"/>
                      <wps:cNvSpPr>
                        <a:spLocks noChangeArrowheads="1"/>
                      </wps:cNvSpPr>
                      <wps:spPr bwMode="auto">
                        <a:xfrm>
                          <a:off x="499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" name="Rectangle 1120"/>
                      <wps:cNvSpPr>
                        <a:spLocks noChangeArrowheads="1"/>
                      </wps:cNvSpPr>
                      <wps:spPr bwMode="auto">
                        <a:xfrm>
                          <a:off x="5422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" name="Rectangle 1121"/>
                      <wps:cNvSpPr>
                        <a:spLocks noChangeArrowheads="1"/>
                      </wps:cNvSpPr>
                      <wps:spPr bwMode="auto">
                        <a:xfrm>
                          <a:off x="5847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" name="Rectangle 1122"/>
                      <wps:cNvSpPr>
                        <a:spLocks noChangeArrowheads="1"/>
                      </wps:cNvSpPr>
                      <wps:spPr bwMode="auto">
                        <a:xfrm>
                          <a:off x="6272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7" name="Rectangle 1123"/>
                      <wps:cNvSpPr>
                        <a:spLocks noChangeArrowheads="1"/>
                      </wps:cNvSpPr>
                      <wps:spPr bwMode="auto">
                        <a:xfrm>
                          <a:off x="669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" name="Rectangle 1124"/>
                      <wps:cNvSpPr>
                        <a:spLocks noChangeArrowheads="1"/>
                      </wps:cNvSpPr>
                      <wps:spPr bwMode="auto">
                        <a:xfrm>
                          <a:off x="7123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" name="Rectangle 1125"/>
                      <wps:cNvSpPr>
                        <a:spLocks noChangeArrowheads="1"/>
                      </wps:cNvSpPr>
                      <wps:spPr bwMode="auto">
                        <a:xfrm>
                          <a:off x="7548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" name="Rectangle 1126"/>
                      <wps:cNvSpPr>
                        <a:spLocks noChangeArrowheads="1"/>
                      </wps:cNvSpPr>
                      <wps:spPr bwMode="auto">
                        <a:xfrm>
                          <a:off x="7973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1" name="Rectangle 1127"/>
                      <wps:cNvSpPr>
                        <a:spLocks noChangeArrowheads="1"/>
                      </wps:cNvSpPr>
                      <wps:spPr bwMode="auto">
                        <a:xfrm>
                          <a:off x="839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" name="Rectangle 1128"/>
                      <wps:cNvSpPr>
                        <a:spLocks noChangeArrowheads="1"/>
                      </wps:cNvSpPr>
                      <wps:spPr bwMode="auto">
                        <a:xfrm>
                          <a:off x="8824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3" name="Rectangle 1129"/>
                      <wps:cNvSpPr>
                        <a:spLocks noChangeArrowheads="1"/>
                      </wps:cNvSpPr>
                      <wps:spPr bwMode="auto">
                        <a:xfrm>
                          <a:off x="9249" y="1824"/>
                          <a:ext cx="425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4" name="Rectangle 1130"/>
                      <wps:cNvSpPr>
                        <a:spLocks noChangeArrowheads="1"/>
                      </wps:cNvSpPr>
                      <wps:spPr bwMode="auto">
                        <a:xfrm>
                          <a:off x="9674" y="1824"/>
                          <a:ext cx="426" cy="426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74EAFD6" id="Group 1110" o:spid="_x0000_s1026" style="position:absolute;margin-left:79.7pt;margin-top:449.6pt;width:425.25pt;height:21.3pt;z-index:251646464;mso-position-horizontal-relative:page;mso-position-vertical-relative:page" coordorigin="1595,1824" coordsize="850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">
              <v:rect id="Rectangle 1111" o:spid="_x0000_s1027" style="position:absolute;left:159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" filled="f" strokecolor="green" strokeweight=".25pt"/>
              <v:rect id="Rectangle 1112" o:spid="_x0000_s1028" style="position:absolute;left:2020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" filled="f" strokecolor="green" strokeweight=".25pt"/>
              <v:rect id="Rectangle 1113" o:spid="_x0000_s1029" style="position:absolute;left:2445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" filled="f" strokecolor="green" strokeweight=".25pt"/>
              <v:rect id="Rectangle 1114" o:spid="_x0000_s1030" style="position:absolute;left:2870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" filled="f" strokecolor="green" strokeweight=".25pt"/>
              <v:rect id="Rectangle 1115" o:spid="_x0000_s1031" style="position:absolute;left:329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" filled="f" strokecolor="green" strokeweight=".25pt"/>
              <v:rect id="Rectangle 1116" o:spid="_x0000_s1032" style="position:absolute;left:3721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" filled="f" strokecolor="green" strokeweight=".25pt"/>
              <v:rect id="Rectangle 1117" o:spid="_x0000_s1033" style="position:absolute;left:4146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" filled="f" strokecolor="green" strokeweight=".25pt"/>
              <v:rect id="Rectangle 1118" o:spid="_x0000_s1034" style="position:absolute;left:4571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" filled="f" strokecolor="green" strokeweight=".25pt"/>
              <v:rect id="Rectangle 1119" o:spid="_x0000_s1035" style="position:absolute;left:499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" filled="f" strokecolor="green" strokeweight=".25pt"/>
              <v:rect id="Rectangle 1120" o:spid="_x0000_s1036" style="position:absolute;left:5422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" filled="f" strokecolor="green" strokeweight=".25pt"/>
              <v:rect id="Rectangle 1121" o:spid="_x0000_s1037" style="position:absolute;left:5847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" filled="f" strokecolor="green" strokeweight=".25pt"/>
              <v:rect id="Rectangle 1122" o:spid="_x0000_s1038" style="position:absolute;left:6272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" filled="f" strokecolor="green" strokeweight=".25pt"/>
              <v:rect id="Rectangle 1123" o:spid="_x0000_s1039" style="position:absolute;left:669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" filled="f" strokecolor="green" strokeweight=".25pt"/>
              <v:rect id="Rectangle 1124" o:spid="_x0000_s1040" style="position:absolute;left:7123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" filled="f" strokecolor="green" strokeweight=".25pt"/>
              <v:rect id="Rectangle 1125" o:spid="_x0000_s1041" style="position:absolute;left:7548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" filled="f" strokecolor="green" strokeweight=".25pt"/>
              <v:rect id="Rectangle 1126" o:spid="_x0000_s1042" style="position:absolute;left:7973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" filled="f" strokecolor="green" strokeweight=".25pt"/>
              <v:rect id="Rectangle 1127" o:spid="_x0000_s1043" style="position:absolute;left:839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" filled="f" strokecolor="green" strokeweight=".25pt"/>
              <v:rect id="Rectangle 1128" o:spid="_x0000_s1044" style="position:absolute;left:8824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" filled="f" strokecolor="green" strokeweight=".25pt"/>
              <v:rect id="Rectangle 1129" o:spid="_x0000_s1045" style="position:absolute;left:9249;top:182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" filled="f" strokecolor="green" strokeweight=".25pt"/>
              <v:rect id="Rectangle 1130" o:spid="_x0000_s1046" style="position:absolute;left:9674;top:182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" filled="f" strokecolor="green" strokeweight=".25pt"/>
              <w10:wrap anchorx="page" anchory="page"/>
            </v:group>
          </w:pict>
        </mc:Fallback>
      </mc:AlternateContent>
    </w:r>
    <w:r>
      <w:rPr>
        <w:sz w:val="20"/>
        <w:lang w:bidi="ar-SA"/>
      </w:rPr>
      <mc:AlternateContent>
        <mc:Choice Requires="wps">
          <w:drawing>
            <wp:anchor distT="0" distB="0" distL="114300" distR="114300" simplePos="0" relativeHeight="251635200" behindDoc="1" locked="0" layoutInCell="1" allowOverlap="1" wp14:anchorId="39B12F1C" wp14:editId="02214F2D">
              <wp:simplePos x="0" y="0"/>
              <wp:positionH relativeFrom="column">
                <wp:posOffset>5397500</wp:posOffset>
              </wp:positionH>
              <wp:positionV relativeFrom="paragraph">
                <wp:posOffset>2571750</wp:posOffset>
              </wp:positionV>
              <wp:extent cx="269875" cy="288290"/>
              <wp:effectExtent l="0" t="0" r="0" b="0"/>
              <wp:wrapNone/>
              <wp:docPr id="3" name="Text Box 4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875" cy="2882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1EAB45B4" w14:textId="77777777" w:rsidR="00E6296F" w:rsidRDefault="00E6296F">
                          <w:pPr>
                            <w:snapToGrid w:val="0"/>
                            <w:rPr>
                              <w:rFonts w:ascii="Arial" w:hAnsi="Arial" w:cs="Arial" w:hint="eastAsia"/>
                              <w:color w:val="008000"/>
                              <w:spacing w:val="-4"/>
                              <w:sz w:val="18"/>
                            </w:rPr>
                          </w:pPr>
                          <w:r w:rsidRPr="003D5C01">
                            <w:rPr>
                              <w:rFonts w:ascii="Arial" w:hAnsi="Arial" w:cs="Arial" w:hint="eastAsia"/>
                              <w:color w:val="008000"/>
                              <w:spacing w:val="19"/>
                              <w:kern w:val="0"/>
                              <w:sz w:val="18"/>
                              <w:fitText w:val="340" w:id="-1434257408"/>
                            </w:rPr>
                            <w:t>10</w:t>
                          </w:r>
                          <w:r w:rsidRPr="003D5C01">
                            <w:rPr>
                              <w:rFonts w:ascii="Arial" w:hAnsi="Arial" w:cs="Arial" w:hint="eastAsia"/>
                              <w:color w:val="008000"/>
                              <w:spacing w:val="2"/>
                              <w:kern w:val="0"/>
                              <w:sz w:val="18"/>
                              <w:fitText w:val="340" w:id="-1434257408"/>
                            </w:rPr>
                            <w:t>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9B12F1C" id="Text Box 477" o:spid="_x0000_s1039" type="#_x0000_t202" style="position:absolute;margin-left:425pt;margin-top:202.5pt;width:21.25pt;height:22.7pt;z-index:-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" filled="f" stroked="f" strokecolor="green" strokeweight="1.5pt">
              <v:textbox inset="0,0,0,0">
                <w:txbxContent>
                  <w:p w14:paraId="1EAB45B4" w14:textId="77777777" w:rsidR="00E6296F" w:rsidRDefault="00E6296F">
                    <w:pPr>
                      <w:snapToGrid w:val="0"/>
                      <w:rPr>
                        <w:rFonts w:ascii="Arial" w:hAnsi="Arial" w:cs="Arial" w:hint="eastAsia"/>
                        <w:color w:val="008000"/>
                        <w:spacing w:val="-4"/>
                        <w:sz w:val="18"/>
                      </w:rPr>
                    </w:pPr>
                    <w:r w:rsidRPr="003D5C01">
                      <w:rPr>
                        <w:rFonts w:ascii="Arial" w:hAnsi="Arial" w:cs="Arial" w:hint="eastAsia"/>
                        <w:color w:val="008000"/>
                        <w:spacing w:val="19"/>
                        <w:kern w:val="0"/>
                        <w:sz w:val="18"/>
                        <w:fitText w:val="340" w:id="-1434257408"/>
                      </w:rPr>
                      <w:t>10</w:t>
                    </w:r>
                    <w:r w:rsidRPr="003D5C01">
                      <w:rPr>
                        <w:rFonts w:ascii="Arial" w:hAnsi="Arial" w:cs="Arial" w:hint="eastAsia"/>
                        <w:color w:val="008000"/>
                        <w:spacing w:val="2"/>
                        <w:kern w:val="0"/>
                        <w:sz w:val="18"/>
                        <w:fitText w:val="340" w:id="-1434257408"/>
                      </w:rPr>
                      <w:t>0</w:t>
                    </w:r>
                  </w:p>
                </w:txbxContent>
              </v:textbox>
            </v:shape>
          </w:pict>
        </mc:Fallback>
      </mc:AlternateContent>
    </w:r>
    <w:r>
      <w:rPr>
        <w:sz w:val="20"/>
        <w:lang w:bidi="ar-SA"/>
      </w:rPr>
      <mc:AlternateContent>
        <mc:Choice Requires="wps">
          <w:drawing>
            <wp:anchor distT="0" distB="0" distL="114300" distR="114300" simplePos="0" relativeHeight="251633152" behindDoc="0" locked="0" layoutInCell="1" allowOverlap="1" wp14:anchorId="5D691F16" wp14:editId="767A5A9C">
              <wp:simplePos x="0" y="0"/>
              <wp:positionH relativeFrom="column">
                <wp:posOffset>3175</wp:posOffset>
              </wp:positionH>
              <wp:positionV relativeFrom="paragraph">
                <wp:posOffset>260350</wp:posOffset>
              </wp:positionV>
              <wp:extent cx="539750" cy="426085"/>
              <wp:effectExtent l="0" t="0" r="0" b="0"/>
              <wp:wrapTopAndBottom/>
              <wp:docPr id="2" name="Text Box 4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9750" cy="4260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5F5E4A3D" w14:textId="77777777" w:rsidR="003D5C01" w:rsidRDefault="003D5C01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D691F16" id="Text Box 473" o:spid="_x0000_s1040" type="#_x0000_t202" style="position:absolute;margin-left:.25pt;margin-top:20.5pt;width:42.5pt;height:33.55pt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" filled="f" stroked="f" strokecolor="green" strokeweight="1.5pt">
              <v:textbox inset="0,0,0,0">
                <w:txbxContent>
                  <w:p w14:paraId="5F5E4A3D" w14:textId="77777777" w:rsidR="003D5C01" w:rsidRDefault="003D5C01"/>
                </w:txbxContent>
              </v:textbox>
              <w10:wrap type="topAndBottom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defaultTabStop w:val="851"/>
  <w:drawingGridHorizontalSpacing w:val="425"/>
  <w:drawingGridVerticalSpacing w:val="671"/>
  <w:displayHorizontalDrawingGridEvery w:val="0"/>
  <w:noPunctuationKerning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4098" fill="f" fillcolor="white" strokecolor="green">
      <v:fill color="white" on="f"/>
      <v:stroke color="green" weight="1.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C01"/>
    <w:rsid w:val="0002540A"/>
    <w:rsid w:val="0006554C"/>
    <w:rsid w:val="00231FF4"/>
    <w:rsid w:val="002A1F18"/>
    <w:rsid w:val="002D6567"/>
    <w:rsid w:val="00315579"/>
    <w:rsid w:val="003D5C01"/>
    <w:rsid w:val="00725845"/>
    <w:rsid w:val="007B7D41"/>
    <w:rsid w:val="007F0EDF"/>
    <w:rsid w:val="00810D8A"/>
    <w:rsid w:val="008373FC"/>
    <w:rsid w:val="009309AD"/>
    <w:rsid w:val="0093277B"/>
    <w:rsid w:val="00AA3059"/>
    <w:rsid w:val="00C4302E"/>
    <w:rsid w:val="00C44F1B"/>
    <w:rsid w:val="00C526EF"/>
    <w:rsid w:val="00DF2A7D"/>
    <w:rsid w:val="00E00FBB"/>
    <w:rsid w:val="00E3407F"/>
    <w:rsid w:val="00E6296F"/>
    <w:rsid w:val="00E7063D"/>
    <w:rsid w:val="00F46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="f" fillcolor="white" strokecolor="green">
      <v:fill color="white" on="f"/>
      <v:stroke color="green" weight="1.5pt"/>
    </o:shapedefaults>
    <o:shapelayout v:ext="edit">
      <o:idmap v:ext="edit" data="2"/>
    </o:shapelayout>
  </w:shapeDefaults>
  <w:decimalSymbol w:val="."/>
  <w:listSeparator w:val=","/>
  <w14:docId w14:val="400030DD"/>
  <w15:chartTrackingRefBased/>
  <w15:docId w15:val="{450687A5-A422-43CE-BB51-C88FEE191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lang w:bidi="he-IL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widowControl/>
      <w:tabs>
        <w:tab w:val="center" w:pos="4252"/>
        <w:tab w:val="right" w:pos="8504"/>
      </w:tabs>
      <w:jc w:val="left"/>
    </w:pPr>
    <w:rPr>
      <w:noProof/>
      <w:spacing w:val="67"/>
      <w:kern w:val="0"/>
    </w:r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semiHidden/>
  </w:style>
  <w:style w:type="paragraph" w:styleId="a6">
    <w:name w:val="Body Text"/>
    <w:basedOn w:val="a"/>
    <w:semiHidden/>
    <w:pPr>
      <w:jc w:val="center"/>
    </w:pPr>
    <w:rPr>
      <w:sz w:val="18"/>
    </w:rPr>
  </w:style>
  <w:style w:type="paragraph" w:styleId="a7">
    <w:name w:val="Balloon Text"/>
    <w:basedOn w:val="a"/>
    <w:link w:val="a8"/>
    <w:uiPriority w:val="99"/>
    <w:semiHidden/>
    <w:unhideWhenUsed/>
    <w:rsid w:val="002D6567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2D6567"/>
    <w:rPr>
      <w:rFonts w:ascii="Arial" w:eastAsia="ＭＳ ゴシック" w:hAnsi="Arial" w:cs="Times New Roman"/>
      <w:kern w:val="2"/>
      <w:sz w:val="18"/>
      <w:szCs w:val="18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41\&#21407;&#31295;&#29992;&#32025;%20&#65395;&#65384;&#65403;&#65438;&#65392;&#65412;&#65438;.wiz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原稿用紙 ｳｨｻﾞｰﾄﾞ.wiz</Template>
  <TotalTime>0</TotalTime>
  <Pages>3</Pages>
  <Words>35</Words>
  <Characters>202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Genko Wizard</vt:lpstr>
      <vt:lpstr>Genko Wizard</vt:lpstr>
    </vt:vector>
  </TitlesOfParts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Genko Wizard</dc:title>
  <dc:subject/>
  <dc:creator>草加市役所</dc:creator>
  <cp:keywords/>
  <cp:lastModifiedBy>草加市役所</cp:lastModifiedBy>
  <cp:revision>2</cp:revision>
  <cp:lastPrinted>2008-11-28T01:34:00Z</cp:lastPrinted>
  <dcterms:created xsi:type="dcterms:W3CDTF">2026-04-09T04:42:00Z</dcterms:created>
  <dcterms:modified xsi:type="dcterms:W3CDTF">2026-04-09T04:42:00Z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ID">
    <vt:i4>1041</vt:i4>
  </property>
</Properties>
</file>