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C249C" w14:textId="77777777" w:rsidR="00270909" w:rsidRDefault="00270909">
      <w:r>
        <w:rPr>
          <w:rFonts w:hint="eastAsia"/>
        </w:rPr>
        <w:t>第</w:t>
      </w:r>
      <w:r>
        <w:t>5</w:t>
      </w:r>
      <w:r>
        <w:rPr>
          <w:rFonts w:hint="eastAsia"/>
        </w:rPr>
        <w:t>号様式</w:t>
      </w:r>
      <w:r>
        <w:t>(</w:t>
      </w:r>
      <w:r>
        <w:rPr>
          <w:rFonts w:hint="eastAsia"/>
        </w:rPr>
        <w:t>第</w:t>
      </w:r>
      <w:r>
        <w:t>7</w:t>
      </w:r>
      <w:r>
        <w:rPr>
          <w:rFonts w:hint="eastAsia"/>
        </w:rPr>
        <w:t>条関係</w:t>
      </w:r>
      <w:r>
        <w:t>)</w:t>
      </w:r>
    </w:p>
    <w:p w14:paraId="54954418" w14:textId="77777777" w:rsidR="00270909" w:rsidRDefault="00270909">
      <w:pPr>
        <w:spacing w:line="440" w:lineRule="exact"/>
        <w:textAlignment w:val="center"/>
      </w:pPr>
    </w:p>
    <w:p w14:paraId="7D623B3C" w14:textId="77777777" w:rsidR="00270909" w:rsidRDefault="00270909">
      <w:pPr>
        <w:spacing w:line="440" w:lineRule="exact"/>
        <w:textAlignment w:val="center"/>
      </w:pPr>
    </w:p>
    <w:p w14:paraId="3C8769ED" w14:textId="77777777" w:rsidR="00270909" w:rsidRDefault="00270909">
      <w:pPr>
        <w:spacing w:line="440" w:lineRule="exact"/>
        <w:jc w:val="center"/>
        <w:textAlignment w:val="center"/>
      </w:pPr>
      <w:r>
        <w:rPr>
          <w:rFonts w:hint="eastAsia"/>
        </w:rPr>
        <w:t>草加市自主防犯活動補助金交付請求書</w:t>
      </w:r>
    </w:p>
    <w:p w14:paraId="31F79020" w14:textId="77777777" w:rsidR="00270909" w:rsidRDefault="00270909">
      <w:pPr>
        <w:spacing w:line="440" w:lineRule="exact"/>
        <w:textAlignment w:val="center"/>
      </w:pPr>
    </w:p>
    <w:p w14:paraId="0160EC1A" w14:textId="77777777" w:rsidR="00270909" w:rsidRDefault="00270909">
      <w:pPr>
        <w:spacing w:line="440" w:lineRule="exact"/>
        <w:jc w:val="right"/>
        <w:textAlignment w:val="center"/>
      </w:pPr>
      <w:r>
        <w:rPr>
          <w:rFonts w:hint="eastAsia"/>
        </w:rPr>
        <w:t xml:space="preserve">年　　月　　日　　</w:t>
      </w:r>
    </w:p>
    <w:p w14:paraId="7E4E5811" w14:textId="77777777" w:rsidR="00270909" w:rsidRDefault="00270909">
      <w:pPr>
        <w:spacing w:line="440" w:lineRule="exact"/>
        <w:textAlignment w:val="center"/>
      </w:pPr>
    </w:p>
    <w:p w14:paraId="1E956DFA" w14:textId="77777777" w:rsidR="00270909" w:rsidRDefault="00270909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6E74E0" w:rsidRPr="006E74E0">
        <w:rPr>
          <w:rFonts w:hint="eastAsia"/>
        </w:rPr>
        <w:t>草加市長　　　　宛て</w:t>
      </w:r>
    </w:p>
    <w:p w14:paraId="65A8E11E" w14:textId="77777777" w:rsidR="00270909" w:rsidRDefault="00270909">
      <w:pPr>
        <w:spacing w:line="440" w:lineRule="exact"/>
        <w:textAlignment w:val="center"/>
      </w:pPr>
    </w:p>
    <w:p w14:paraId="1AD118D0" w14:textId="77777777" w:rsidR="00270909" w:rsidRDefault="00270909">
      <w:pPr>
        <w:spacing w:line="440" w:lineRule="exact"/>
        <w:jc w:val="right"/>
        <w:textAlignment w:val="center"/>
      </w:pPr>
      <w:r>
        <w:rPr>
          <w:rFonts w:hint="eastAsia"/>
        </w:rPr>
        <w:t xml:space="preserve">団体名　　　　　　　　　　　　　　　　</w:t>
      </w:r>
    </w:p>
    <w:p w14:paraId="62B1A007" w14:textId="77777777" w:rsidR="00270909" w:rsidRDefault="00270909">
      <w:pPr>
        <w:spacing w:line="440" w:lineRule="exact"/>
        <w:textAlignment w:val="center"/>
      </w:pPr>
    </w:p>
    <w:p w14:paraId="53551CC9" w14:textId="77777777" w:rsidR="00270909" w:rsidRDefault="00270909">
      <w:pPr>
        <w:spacing w:line="440" w:lineRule="exact"/>
        <w:jc w:val="right"/>
        <w:textAlignment w:val="center"/>
      </w:pPr>
      <w:r>
        <w:rPr>
          <w:rFonts w:hint="eastAsia"/>
        </w:rPr>
        <w:t xml:space="preserve">代表者　住所　　　　　　　　　　　　　</w:t>
      </w:r>
    </w:p>
    <w:p w14:paraId="033E289C" w14:textId="77777777" w:rsidR="00270909" w:rsidRDefault="00270909">
      <w:pPr>
        <w:spacing w:line="440" w:lineRule="exact"/>
        <w:textAlignment w:val="center"/>
      </w:pPr>
    </w:p>
    <w:p w14:paraId="02A89722" w14:textId="77777777" w:rsidR="00270909" w:rsidRDefault="00270909">
      <w:pPr>
        <w:spacing w:line="440" w:lineRule="exact"/>
        <w:jc w:val="right"/>
        <w:textAlignment w:val="center"/>
      </w:pPr>
      <w:r>
        <w:rPr>
          <w:rFonts w:hint="eastAsia"/>
        </w:rPr>
        <w:t xml:space="preserve">氏名　　　　　　　　　　</w:t>
      </w:r>
      <w:r w:rsidR="00C00BE0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</w:p>
    <w:p w14:paraId="18BA9825" w14:textId="77777777" w:rsidR="00270909" w:rsidRDefault="00270909">
      <w:pPr>
        <w:spacing w:line="440" w:lineRule="exact"/>
        <w:textAlignment w:val="center"/>
      </w:pPr>
    </w:p>
    <w:p w14:paraId="496B9509" w14:textId="77777777" w:rsidR="00270909" w:rsidRDefault="00C00BE0">
      <w:pPr>
        <w:spacing w:line="440" w:lineRule="exact"/>
        <w:jc w:val="right"/>
        <w:textAlignment w:val="center"/>
      </w:pPr>
      <w:r w:rsidRPr="00C00BE0">
        <w:rPr>
          <w:rFonts w:hint="eastAsia"/>
        </w:rPr>
        <w:t>電話・</w:t>
      </w:r>
      <w:r w:rsidRPr="00C00BE0">
        <w:t>FAX</w:t>
      </w:r>
      <w:r w:rsidRPr="00C00BE0">
        <w:rPr>
          <w:rFonts w:hint="eastAsia"/>
        </w:rPr>
        <w:t>番号</w:t>
      </w:r>
      <w:r w:rsidR="00270909">
        <w:rPr>
          <w:rFonts w:hint="eastAsia"/>
        </w:rPr>
        <w:t xml:space="preserve">　　　</w:t>
      </w:r>
      <w:r>
        <w:t xml:space="preserve"> </w:t>
      </w:r>
      <w:r w:rsidR="00270909">
        <w:rPr>
          <w:rFonts w:hint="eastAsia"/>
        </w:rPr>
        <w:t xml:space="preserve">　　　　　</w:t>
      </w:r>
    </w:p>
    <w:p w14:paraId="3F414511" w14:textId="77777777" w:rsidR="00C00BE0" w:rsidRDefault="00C00BE0">
      <w:pPr>
        <w:spacing w:line="440" w:lineRule="exact"/>
        <w:jc w:val="right"/>
        <w:textAlignment w:val="center"/>
      </w:pPr>
    </w:p>
    <w:p w14:paraId="460379C9" w14:textId="77777777" w:rsidR="00C00BE0" w:rsidRPr="00C00BE0" w:rsidRDefault="00C00BE0">
      <w:pPr>
        <w:spacing w:line="440" w:lineRule="exact"/>
        <w:jc w:val="right"/>
        <w:textAlignment w:val="center"/>
      </w:pPr>
      <w:r w:rsidRPr="00C00BE0">
        <w:rPr>
          <w:rFonts w:hint="eastAsia"/>
        </w:rPr>
        <w:t>メールアドレス</w:t>
      </w:r>
      <w:r>
        <w:rPr>
          <w:rFonts w:hint="eastAsia"/>
        </w:rPr>
        <w:t xml:space="preserve">　　　　　　　　</w:t>
      </w:r>
    </w:p>
    <w:p w14:paraId="0E640158" w14:textId="77777777" w:rsidR="00270909" w:rsidRDefault="00270909">
      <w:pPr>
        <w:spacing w:line="440" w:lineRule="exact"/>
        <w:textAlignment w:val="center"/>
      </w:pPr>
    </w:p>
    <w:p w14:paraId="2D9440F8" w14:textId="72062243" w:rsidR="00270909" w:rsidRDefault="00270909">
      <w:pPr>
        <w:spacing w:line="440" w:lineRule="exact"/>
        <w:textAlignment w:val="center"/>
      </w:pPr>
      <w:r>
        <w:rPr>
          <w:rFonts w:hint="eastAsia"/>
        </w:rPr>
        <w:t xml:space="preserve">　　　　　年　　月　　日付け</w:t>
      </w:r>
      <w:r w:rsidR="00BA42C4">
        <w:rPr>
          <w:rFonts w:hint="eastAsia"/>
        </w:rPr>
        <w:t>草く</w:t>
      </w:r>
      <w:r>
        <w:rPr>
          <w:rFonts w:hint="eastAsia"/>
        </w:rPr>
        <w:t>第　　　　号で交付決定を受けた草加市自主防犯活動補助金について、次のとおり請求します。</w:t>
      </w:r>
    </w:p>
    <w:p w14:paraId="2B8D462F" w14:textId="42EB507B" w:rsidR="00270909" w:rsidRDefault="00BA42C4">
      <w:pPr>
        <w:spacing w:line="440" w:lineRule="exact"/>
        <w:textAlignment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F34F61" wp14:editId="66D2E014">
                <wp:simplePos x="0" y="0"/>
                <wp:positionH relativeFrom="column">
                  <wp:posOffset>2186305</wp:posOffset>
                </wp:positionH>
                <wp:positionV relativeFrom="paragraph">
                  <wp:posOffset>6891020</wp:posOffset>
                </wp:positionV>
                <wp:extent cx="531495" cy="340360"/>
                <wp:effectExtent l="0" t="0" r="0" b="0"/>
                <wp:wrapNone/>
                <wp:docPr id="1" name="楕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1495" cy="3403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0970EA" id="楕円 1" o:spid="_x0000_s1026" style="position:absolute;margin-left:172.15pt;margin-top:542.6pt;width:41.85pt;height:2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" filled="f">
                <v:textbox inset="5.85pt,.7pt,5.85pt,.7pt"/>
              </v:oval>
            </w:pict>
          </mc:Fallback>
        </mc:AlternateContent>
      </w:r>
    </w:p>
    <w:p w14:paraId="65CA359D" w14:textId="11A35FF7" w:rsidR="00270909" w:rsidRDefault="00BA42C4">
      <w:pPr>
        <w:spacing w:line="440" w:lineRule="exact"/>
        <w:textAlignment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A53064" wp14:editId="1141BE6D">
                <wp:simplePos x="0" y="0"/>
                <wp:positionH relativeFrom="column">
                  <wp:posOffset>1233170</wp:posOffset>
                </wp:positionH>
                <wp:positionV relativeFrom="paragraph">
                  <wp:posOffset>281995</wp:posOffset>
                </wp:positionV>
                <wp:extent cx="492981" cy="310101"/>
                <wp:effectExtent l="0" t="0" r="21590" b="13970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981" cy="310101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4E606E" id="楕円 2" o:spid="_x0000_s1026" style="position:absolute;margin-left:97.1pt;margin-top:22.2pt;width:38.8pt;height:24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" filled="f" strokecolor="black [3213]" strokeweight="1pt"/>
            </w:pict>
          </mc:Fallback>
        </mc:AlternateContent>
      </w:r>
    </w:p>
    <w:p w14:paraId="1977BF40" w14:textId="77777777" w:rsidR="00270909" w:rsidRDefault="00270909">
      <w:pPr>
        <w:spacing w:line="440" w:lineRule="exact"/>
        <w:textAlignment w:val="center"/>
      </w:pPr>
      <w:r>
        <w:rPr>
          <w:rFonts w:hint="eastAsia"/>
        </w:rPr>
        <w:t xml:space="preserve">　補助金交付請求額</w:t>
      </w:r>
      <w:r>
        <w:t>(</w:t>
      </w:r>
      <w:r>
        <w:rPr>
          <w:rFonts w:hint="eastAsia"/>
        </w:rPr>
        <w:t>概算払・精算払</w:t>
      </w:r>
      <w:r>
        <w:t>)</w:t>
      </w:r>
      <w:r>
        <w:rPr>
          <w:rFonts w:hint="eastAsia"/>
        </w:rPr>
        <w:t xml:space="preserve">　　　　　　　　　　　　円</w:t>
      </w:r>
    </w:p>
    <w:p w14:paraId="4B46E7E9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60C1E2F5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12216C74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6AAB1ABD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11903EDC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4E0491BE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0BDCACFA" w14:textId="77777777" w:rsidR="00BA42C4" w:rsidRPr="00117E19" w:rsidRDefault="00BA42C4" w:rsidP="00BA42C4">
      <w:pPr>
        <w:jc w:val="center"/>
        <w:rPr>
          <w:color w:val="000000"/>
        </w:rPr>
      </w:pPr>
      <w:r>
        <w:br w:type="page"/>
      </w:r>
      <w:r w:rsidRPr="00DC5680">
        <w:rPr>
          <w:rFonts w:ascii="Times New Roman" w:hint="eastAsia"/>
          <w:color w:val="000000"/>
          <w:sz w:val="24"/>
          <w:szCs w:val="24"/>
        </w:rPr>
        <w:lastRenderedPageBreak/>
        <w:t>支払金口座振替依頼書</w:t>
      </w:r>
    </w:p>
    <w:p w14:paraId="2BE4AA58" w14:textId="77777777" w:rsidR="00BA42C4" w:rsidRPr="00DC5680" w:rsidRDefault="00BA42C4" w:rsidP="00BA42C4">
      <w:pPr>
        <w:textAlignment w:val="baseline"/>
        <w:rPr>
          <w:color w:val="000000"/>
          <w:spacing w:val="10"/>
        </w:rPr>
      </w:pPr>
    </w:p>
    <w:tbl>
      <w:tblPr>
        <w:tblW w:w="0" w:type="auto"/>
        <w:tblInd w:w="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70"/>
        <w:gridCol w:w="2208"/>
        <w:gridCol w:w="1074"/>
        <w:gridCol w:w="2148"/>
        <w:gridCol w:w="1189"/>
      </w:tblGrid>
      <w:tr w:rsidR="00BA42C4" w:rsidRPr="00DC5680" w14:paraId="078C738A" w14:textId="77777777" w:rsidTr="00957AE1">
        <w:trPr>
          <w:trHeight w:val="1056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7BC4B" w14:textId="77777777" w:rsidR="00BA42C4" w:rsidRPr="00DC5680" w:rsidRDefault="00BA42C4" w:rsidP="00957AE1">
            <w:pPr>
              <w:suppressAutoHyphens/>
              <w:kinsoku w:val="0"/>
              <w:spacing w:line="324" w:lineRule="exact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金融機関名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F90A4" w14:textId="77777777" w:rsidR="00BA42C4" w:rsidRDefault="00BA42C4" w:rsidP="00957AE1">
            <w:pPr>
              <w:suppressAutoHyphens/>
              <w:kinsoku w:val="0"/>
              <w:spacing w:line="324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  <w:p w14:paraId="264CC61C" w14:textId="77777777" w:rsidR="00BA42C4" w:rsidRPr="00DC5680" w:rsidRDefault="00BA42C4" w:rsidP="00957AE1">
            <w:pPr>
              <w:suppressAutoHyphens/>
              <w:kinsoku w:val="0"/>
              <w:spacing w:line="324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8F49D" w14:textId="77777777" w:rsidR="00BA42C4" w:rsidRPr="00DC5680" w:rsidRDefault="00BA42C4" w:rsidP="00957AE1">
            <w:pPr>
              <w:suppressAutoHyphens/>
              <w:kinsoku w:val="0"/>
              <w:spacing w:line="16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銀</w:t>
            </w:r>
            <w:r w:rsidRPr="00DC5680">
              <w:rPr>
                <w:rFonts w:ascii="Times New Roman"/>
                <w:color w:val="000000"/>
              </w:rPr>
              <w:t xml:space="preserve">    </w:t>
            </w:r>
            <w:r w:rsidRPr="00DC5680">
              <w:rPr>
                <w:rFonts w:ascii="Times New Roman" w:hint="eastAsia"/>
                <w:color w:val="000000"/>
              </w:rPr>
              <w:t>行</w:t>
            </w:r>
          </w:p>
          <w:p w14:paraId="71AD2012" w14:textId="77777777" w:rsidR="00BA42C4" w:rsidRPr="00DC5680" w:rsidRDefault="00BA42C4" w:rsidP="00957AE1">
            <w:pPr>
              <w:suppressAutoHyphens/>
              <w:kinsoku w:val="0"/>
              <w:spacing w:line="16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信用金庫</w:t>
            </w:r>
          </w:p>
          <w:p w14:paraId="19B4481B" w14:textId="77777777" w:rsidR="00BA42C4" w:rsidRPr="00DC5680" w:rsidRDefault="00BA42C4" w:rsidP="00957AE1">
            <w:pPr>
              <w:suppressAutoHyphens/>
              <w:kinsoku w:val="0"/>
              <w:spacing w:line="16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農</w:t>
            </w:r>
            <w:r w:rsidRPr="00DC5680">
              <w:rPr>
                <w:rFonts w:ascii="Times New Roman"/>
                <w:color w:val="000000"/>
              </w:rPr>
              <w:t xml:space="preserve">    </w:t>
            </w:r>
            <w:r w:rsidRPr="00DC5680">
              <w:rPr>
                <w:rFonts w:ascii="Times New Roman" w:hint="eastAsia"/>
                <w:color w:val="000000"/>
              </w:rPr>
              <w:t>協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EE723" w14:textId="77777777" w:rsidR="00BA42C4" w:rsidRPr="00DC5680" w:rsidRDefault="00BA42C4" w:rsidP="00957AE1">
            <w:pPr>
              <w:suppressAutoHyphens/>
              <w:kinsoku w:val="0"/>
              <w:spacing w:line="324" w:lineRule="exact"/>
              <w:textAlignment w:val="baseline"/>
              <w:rPr>
                <w:color w:val="000000"/>
                <w:spacing w:val="10"/>
              </w:rPr>
            </w:pPr>
          </w:p>
          <w:p w14:paraId="6C35ED73" w14:textId="77777777" w:rsidR="00BA42C4" w:rsidRPr="00DC5680" w:rsidRDefault="00BA42C4" w:rsidP="00957AE1">
            <w:pPr>
              <w:suppressAutoHyphens/>
              <w:kinsoku w:val="0"/>
              <w:spacing w:line="324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　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33668" w14:textId="77777777" w:rsidR="00BA42C4" w:rsidRPr="00DC5680" w:rsidRDefault="00BA42C4" w:rsidP="00957AE1">
            <w:pPr>
              <w:suppressAutoHyphens/>
              <w:kinsoku w:val="0"/>
              <w:textAlignment w:val="baseline"/>
              <w:rPr>
                <w:color w:val="000000"/>
                <w:spacing w:val="10"/>
              </w:rPr>
            </w:pPr>
            <w:r>
              <w:rPr>
                <w:rFonts w:ascii="Times New Roman" w:hint="eastAsia"/>
                <w:color w:val="000000"/>
                <w:position w:val="-10"/>
              </w:rPr>
              <w:t xml:space="preserve">　</w:t>
            </w:r>
            <w:r w:rsidRPr="00DC5680">
              <w:rPr>
                <w:rFonts w:ascii="Times New Roman" w:hint="eastAsia"/>
                <w:color w:val="000000"/>
                <w:position w:val="-10"/>
              </w:rPr>
              <w:t>本</w:t>
            </w:r>
          </w:p>
          <w:p w14:paraId="06AB27B3" w14:textId="77777777" w:rsidR="00BA42C4" w:rsidRPr="00DC5680" w:rsidRDefault="00BA42C4" w:rsidP="00957AE1">
            <w:pPr>
              <w:suppressAutoHyphens/>
              <w:kinsoku w:val="0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   </w:t>
            </w:r>
            <w:r>
              <w:rPr>
                <w:rFonts w:ascii="Times New Roman" w:hint="eastAsia"/>
                <w:color w:val="000000"/>
              </w:rPr>
              <w:t xml:space="preserve">　</w:t>
            </w:r>
            <w:r w:rsidRPr="00DC5680">
              <w:rPr>
                <w:rFonts w:ascii="Times New Roman" w:hint="eastAsia"/>
                <w:color w:val="000000"/>
              </w:rPr>
              <w:t>店</w:t>
            </w:r>
          </w:p>
          <w:p w14:paraId="6F1EB180" w14:textId="77777777" w:rsidR="00BA42C4" w:rsidRPr="00DC5680" w:rsidRDefault="00BA42C4" w:rsidP="00957AE1">
            <w:pPr>
              <w:suppressAutoHyphens/>
              <w:kinsoku w:val="0"/>
              <w:textAlignment w:val="baseline"/>
              <w:rPr>
                <w:color w:val="000000"/>
                <w:spacing w:val="10"/>
              </w:rPr>
            </w:pPr>
            <w:r>
              <w:rPr>
                <w:rFonts w:ascii="Times New Roman" w:hint="eastAsia"/>
                <w:color w:val="000000"/>
                <w:position w:val="10"/>
              </w:rPr>
              <w:t xml:space="preserve">　</w:t>
            </w:r>
            <w:r w:rsidRPr="00DC5680">
              <w:rPr>
                <w:rFonts w:ascii="Times New Roman" w:hint="eastAsia"/>
                <w:color w:val="000000"/>
                <w:position w:val="10"/>
              </w:rPr>
              <w:t>支</w:t>
            </w:r>
          </w:p>
        </w:tc>
      </w:tr>
      <w:tr w:rsidR="00BA42C4" w:rsidRPr="00DC5680" w14:paraId="3467A5D6" w14:textId="77777777" w:rsidTr="00957AE1"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9284F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１</w:t>
            </w: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普通預金</w:t>
            </w:r>
          </w:p>
          <w:p w14:paraId="55CC3ADC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２</w:t>
            </w: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当座預金</w:t>
            </w:r>
          </w:p>
        </w:tc>
        <w:tc>
          <w:tcPr>
            <w:tcW w:w="66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AF3CC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</w:p>
        </w:tc>
      </w:tr>
      <w:tr w:rsidR="00BA42C4" w:rsidRPr="00DC5680" w14:paraId="464E89E6" w14:textId="77777777" w:rsidTr="00957AE1"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1DC96" w14:textId="77777777" w:rsidR="00BA42C4" w:rsidRDefault="00BA42C4" w:rsidP="00957AE1">
            <w:pPr>
              <w:suppressAutoHyphens/>
              <w:kinsoku w:val="0"/>
              <w:jc w:val="center"/>
              <w:textAlignment w:val="baseline"/>
              <w:rPr>
                <w:rFonts w:ascii="Times New Roman"/>
                <w:color w:val="000000"/>
                <w:position w:val="-10"/>
              </w:rPr>
            </w:pPr>
          </w:p>
          <w:p w14:paraId="6A8811CC" w14:textId="77777777" w:rsidR="00BA42C4" w:rsidRPr="00DC5680" w:rsidRDefault="00BA42C4" w:rsidP="00957AE1">
            <w:pPr>
              <w:suppressAutoHyphens/>
              <w:kinsoku w:val="0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  <w:position w:val="-10"/>
              </w:rPr>
              <w:t>ふりがな</w:t>
            </w:r>
          </w:p>
          <w:p w14:paraId="011FBEDE" w14:textId="77777777" w:rsidR="00BA42C4" w:rsidRPr="00DC5680" w:rsidRDefault="00BA42C4" w:rsidP="00957AE1">
            <w:pPr>
              <w:suppressAutoHyphens/>
              <w:kinsoku w:val="0"/>
              <w:jc w:val="center"/>
              <w:textAlignment w:val="baseline"/>
              <w:rPr>
                <w:color w:val="000000"/>
                <w:spacing w:val="10"/>
              </w:rPr>
            </w:pPr>
          </w:p>
          <w:p w14:paraId="39E9F283" w14:textId="77777777" w:rsidR="00BA42C4" w:rsidRPr="00DC5680" w:rsidRDefault="00BA42C4" w:rsidP="00957AE1">
            <w:pPr>
              <w:suppressAutoHyphens/>
              <w:kinsoku w:val="0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  <w:spacing w:val="2"/>
                <w:position w:val="-12"/>
                <w:sz w:val="26"/>
                <w:szCs w:val="26"/>
              </w:rPr>
              <w:t>口座名</w:t>
            </w:r>
          </w:p>
          <w:p w14:paraId="5F095758" w14:textId="77777777" w:rsidR="00BA42C4" w:rsidRPr="00DC5680" w:rsidRDefault="00BA42C4" w:rsidP="00957AE1">
            <w:pPr>
              <w:suppressAutoHyphens/>
              <w:kinsoku w:val="0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hAnsi="ＭＳ 明朝"/>
                <w:color w:val="000000"/>
              </w:rPr>
              <w:t>(</w:t>
            </w:r>
            <w:r w:rsidRPr="00DC5680">
              <w:rPr>
                <w:rFonts w:ascii="Times New Roman" w:hint="eastAsia"/>
                <w:color w:val="000000"/>
              </w:rPr>
              <w:t>預金名義人</w:t>
            </w:r>
            <w:r w:rsidRPr="00DC5680">
              <w:rPr>
                <w:rFonts w:hAnsi="ＭＳ 明朝"/>
                <w:color w:val="000000"/>
              </w:rPr>
              <w:t>)</w:t>
            </w:r>
          </w:p>
        </w:tc>
        <w:tc>
          <w:tcPr>
            <w:tcW w:w="6619" w:type="dxa"/>
            <w:gridSpan w:val="4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468A26A" w14:textId="77777777" w:rsidR="00BA42C4" w:rsidRDefault="00BA42C4" w:rsidP="00957AE1">
            <w:pPr>
              <w:suppressAutoHyphens/>
              <w:kinsoku w:val="0"/>
              <w:spacing w:line="364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  <w:p w14:paraId="3D2B6F03" w14:textId="77777777" w:rsidR="00BA42C4" w:rsidRPr="00DC5680" w:rsidRDefault="00BA42C4" w:rsidP="00957AE1">
            <w:pPr>
              <w:suppressAutoHyphens/>
              <w:kinsoku w:val="0"/>
              <w:spacing w:line="364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</w:tc>
      </w:tr>
      <w:tr w:rsidR="00BA42C4" w:rsidRPr="00DC5680" w14:paraId="2DEBF5D9" w14:textId="77777777" w:rsidTr="00957AE1">
        <w:tc>
          <w:tcPr>
            <w:tcW w:w="1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2527" w14:textId="77777777" w:rsidR="00BA42C4" w:rsidRPr="00DC5680" w:rsidRDefault="00BA42C4" w:rsidP="00957AE1">
            <w:pPr>
              <w:rPr>
                <w:color w:val="000000"/>
                <w:spacing w:val="10"/>
              </w:rPr>
            </w:pPr>
          </w:p>
        </w:tc>
        <w:tc>
          <w:tcPr>
            <w:tcW w:w="6619" w:type="dxa"/>
            <w:gridSpan w:val="4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38E2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  <w:p w14:paraId="522E2FA2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  <w:p w14:paraId="50E64B84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</w:p>
        </w:tc>
      </w:tr>
    </w:tbl>
    <w:p w14:paraId="50435914" w14:textId="77777777" w:rsidR="00BA42C4" w:rsidRPr="00DC5680" w:rsidRDefault="00BA42C4" w:rsidP="00BA42C4">
      <w:pPr>
        <w:textAlignment w:val="baseline"/>
        <w:rPr>
          <w:b/>
          <w:color w:val="000000"/>
          <w:spacing w:val="10"/>
        </w:rPr>
      </w:pPr>
      <w:r w:rsidRPr="00DC5680">
        <w:rPr>
          <w:rFonts w:ascii="Times New Roman"/>
          <w:color w:val="000000"/>
        </w:rPr>
        <w:t xml:space="preserve">   </w:t>
      </w:r>
      <w:r w:rsidRPr="00DC5680">
        <w:rPr>
          <w:rFonts w:eastAsia="ＭＳ ゴシック" w:cs="ＭＳ ゴシック" w:hint="eastAsia"/>
          <w:b/>
          <w:color w:val="000000"/>
          <w:shd w:val="pct15" w:color="auto" w:fill="FFFFFF"/>
        </w:rPr>
        <w:t>※</w:t>
      </w:r>
      <w:r w:rsidRPr="00100B19">
        <w:rPr>
          <w:rFonts w:eastAsia="ＭＳ ゴシック" w:cs="ＭＳ ゴシック" w:hint="eastAsia"/>
          <w:b/>
          <w:color w:val="000000"/>
          <w:u w:val="wave"/>
          <w:shd w:val="pct15" w:color="auto" w:fill="FFFFFF"/>
        </w:rPr>
        <w:t>通帳の表紙の写しも付けてください。</w:t>
      </w:r>
    </w:p>
    <w:p w14:paraId="42BD2689" w14:textId="77777777" w:rsidR="00BA42C4" w:rsidRDefault="00BA42C4" w:rsidP="00BA42C4">
      <w:pPr>
        <w:ind w:firstLine="238"/>
        <w:textAlignment w:val="baseline"/>
        <w:rPr>
          <w:rFonts w:ascii="Times New Roman"/>
          <w:color w:val="000000"/>
        </w:rPr>
      </w:pPr>
      <w:r w:rsidRPr="00DC5680">
        <w:rPr>
          <w:rFonts w:ascii="Times New Roman" w:hint="eastAsia"/>
          <w:color w:val="000000"/>
        </w:rPr>
        <w:t xml:space="preserve">　　　　　　　　　　　　　　　　　　　　　　　　　　　　　　　　　　　　　　</w:t>
      </w:r>
    </w:p>
    <w:p w14:paraId="6D7C408A" w14:textId="6E23842F" w:rsidR="00BA42C4" w:rsidRPr="00987D9B" w:rsidRDefault="007E045C" w:rsidP="00BA42C4">
      <w:pPr>
        <w:textAlignment w:val="baseline"/>
        <w:rPr>
          <w:rFonts w:ascii="Times New Roman"/>
          <w:color w:val="000000"/>
        </w:rPr>
      </w:pPr>
      <w:r>
        <w:rPr>
          <w:rFonts w:ascii="Times New Roman" w:hint="eastAsia"/>
          <w:color w:val="000000"/>
        </w:rPr>
        <w:t xml:space="preserve">　</w:t>
      </w:r>
      <w:r w:rsidR="00BA42C4" w:rsidRPr="008F4228">
        <w:rPr>
          <w:rFonts w:ascii="Times New Roman" w:hint="eastAsia"/>
          <w:color w:val="000000"/>
          <w:spacing w:val="1"/>
          <w:w w:val="95"/>
          <w:kern w:val="0"/>
          <w:fitText w:val="7980" w:id="-489907456"/>
        </w:rPr>
        <w:t>上記の口座名が代表者以外（会計担当者等）の場合は、下記の欄にも記入してください</w:t>
      </w:r>
      <w:r w:rsidR="00BA42C4" w:rsidRPr="008F4228">
        <w:rPr>
          <w:rFonts w:ascii="Times New Roman" w:hint="eastAsia"/>
          <w:color w:val="000000"/>
          <w:spacing w:val="-19"/>
          <w:w w:val="95"/>
          <w:kern w:val="0"/>
          <w:fitText w:val="7980" w:id="-489907456"/>
        </w:rPr>
        <w:t>。</w:t>
      </w:r>
    </w:p>
    <w:p w14:paraId="52C4E81E" w14:textId="77777777" w:rsidR="00BA42C4" w:rsidRPr="00DC5680" w:rsidRDefault="00BA42C4" w:rsidP="00BA42C4">
      <w:pPr>
        <w:spacing w:line="290" w:lineRule="exact"/>
        <w:textAlignment w:val="baseline"/>
        <w:rPr>
          <w:color w:val="000000"/>
          <w:spacing w:val="10"/>
        </w:rPr>
      </w:pPr>
    </w:p>
    <w:tbl>
      <w:tblPr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49"/>
        <w:gridCol w:w="1373"/>
        <w:gridCol w:w="5067"/>
      </w:tblGrid>
      <w:tr w:rsidR="00BA42C4" w:rsidRPr="00DC5680" w14:paraId="75BED778" w14:textId="77777777" w:rsidTr="00957AE1">
        <w:trPr>
          <w:trHeight w:val="845"/>
        </w:trPr>
        <w:tc>
          <w:tcPr>
            <w:tcW w:w="8289" w:type="dxa"/>
            <w:gridSpan w:val="3"/>
            <w:vAlign w:val="center"/>
          </w:tcPr>
          <w:p w14:paraId="670995A5" w14:textId="6392FA08" w:rsidR="00BA42C4" w:rsidRPr="00DC5680" w:rsidRDefault="00BA42C4" w:rsidP="00957AE1">
            <w:pPr>
              <w:suppressAutoHyphens/>
              <w:kinsoku w:val="0"/>
              <w:spacing w:line="290" w:lineRule="exact"/>
              <w:jc w:val="center"/>
              <w:textAlignment w:val="baseline"/>
              <w:rPr>
                <w:color w:val="000000"/>
                <w:spacing w:val="10"/>
              </w:rPr>
            </w:pPr>
            <w:r w:rsidRPr="00C76BCF">
              <w:rPr>
                <w:rFonts w:hint="eastAsia"/>
                <w:color w:val="000000"/>
                <w:spacing w:val="10"/>
                <w:sz w:val="32"/>
                <w:szCs w:val="32"/>
              </w:rPr>
              <w:t>委</w:t>
            </w:r>
            <w:r>
              <w:rPr>
                <w:rFonts w:hint="eastAsia"/>
                <w:color w:val="000000"/>
                <w:spacing w:val="10"/>
                <w:sz w:val="32"/>
                <w:szCs w:val="32"/>
              </w:rPr>
              <w:t xml:space="preserve">　</w:t>
            </w:r>
            <w:r w:rsidRPr="00C76BCF">
              <w:rPr>
                <w:rFonts w:hint="eastAsia"/>
                <w:color w:val="000000"/>
                <w:spacing w:val="10"/>
                <w:sz w:val="32"/>
                <w:szCs w:val="32"/>
              </w:rPr>
              <w:t>任</w:t>
            </w:r>
            <w:r>
              <w:rPr>
                <w:rFonts w:hint="eastAsia"/>
                <w:color w:val="000000"/>
                <w:spacing w:val="10"/>
                <w:sz w:val="32"/>
                <w:szCs w:val="32"/>
              </w:rPr>
              <w:t xml:space="preserve">　</w:t>
            </w:r>
            <w:r w:rsidRPr="00C76BCF">
              <w:rPr>
                <w:rFonts w:hint="eastAsia"/>
                <w:color w:val="000000"/>
                <w:spacing w:val="10"/>
                <w:sz w:val="32"/>
                <w:szCs w:val="32"/>
              </w:rPr>
              <w:t>状</w:t>
            </w:r>
          </w:p>
        </w:tc>
      </w:tr>
      <w:tr w:rsidR="00BA42C4" w:rsidRPr="00DC5680" w14:paraId="7662AEBC" w14:textId="77777777" w:rsidTr="00957AE1">
        <w:tc>
          <w:tcPr>
            <w:tcW w:w="1849" w:type="dxa"/>
          </w:tcPr>
          <w:p w14:paraId="355D1274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口座名義人</w:t>
            </w:r>
          </w:p>
          <w:p w14:paraId="4E99A95B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</w:p>
          <w:p w14:paraId="7802F141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</w:p>
        </w:tc>
        <w:tc>
          <w:tcPr>
            <w:tcW w:w="1373" w:type="dxa"/>
          </w:tcPr>
          <w:p w14:paraId="23EE4BB7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住</w:t>
            </w:r>
            <w:r w:rsidRPr="00DC5680">
              <w:rPr>
                <w:rFonts w:ascii="Times New Roman"/>
                <w:color w:val="000000"/>
              </w:rPr>
              <w:t xml:space="preserve">    </w:t>
            </w:r>
            <w:r w:rsidRPr="00DC5680">
              <w:rPr>
                <w:rFonts w:ascii="Times New Roman" w:hint="eastAsia"/>
                <w:color w:val="000000"/>
              </w:rPr>
              <w:t>所</w:t>
            </w:r>
          </w:p>
          <w:p w14:paraId="07DB8420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氏</w:t>
            </w:r>
            <w:r w:rsidRPr="00DC5680">
              <w:rPr>
                <w:rFonts w:ascii="Times New Roman"/>
                <w:color w:val="000000"/>
              </w:rPr>
              <w:t xml:space="preserve">    </w:t>
            </w:r>
            <w:r w:rsidRPr="00DC5680">
              <w:rPr>
                <w:rFonts w:ascii="Times New Roman" w:hint="eastAsia"/>
                <w:color w:val="000000"/>
              </w:rPr>
              <w:t>名</w:t>
            </w:r>
          </w:p>
          <w:p w14:paraId="0B686E89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電話番号</w:t>
            </w:r>
          </w:p>
        </w:tc>
        <w:tc>
          <w:tcPr>
            <w:tcW w:w="5067" w:type="dxa"/>
          </w:tcPr>
          <w:p w14:paraId="40652602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</w:p>
          <w:p w14:paraId="036FE2F6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ascii="Times New Roman"/>
                <w:color w:val="000000"/>
              </w:rPr>
              <w:t xml:space="preserve">     </w:t>
            </w:r>
          </w:p>
        </w:tc>
      </w:tr>
      <w:tr w:rsidR="00BA42C4" w:rsidRPr="00DC5680" w14:paraId="185EA411" w14:textId="77777777" w:rsidTr="00957AE1">
        <w:tc>
          <w:tcPr>
            <w:tcW w:w="8289" w:type="dxa"/>
            <w:gridSpan w:val="3"/>
          </w:tcPr>
          <w:p w14:paraId="42D66B6A" w14:textId="77777777" w:rsidR="00BA42C4" w:rsidRPr="00DC5680" w:rsidRDefault="00BA42C4" w:rsidP="00957AE1">
            <w:pPr>
              <w:suppressAutoHyphens/>
              <w:kinsoku w:val="0"/>
              <w:spacing w:line="582" w:lineRule="exact"/>
              <w:textAlignment w:val="baseline"/>
              <w:rPr>
                <w:color w:val="000000"/>
                <w:spacing w:val="10"/>
              </w:rPr>
            </w:pPr>
          </w:p>
          <w:p w14:paraId="36E3AAEF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 </w:t>
            </w:r>
            <w:r w:rsidRPr="00DC5680">
              <w:rPr>
                <w:rFonts w:ascii="Times New Roman" w:hint="eastAsia"/>
                <w:color w:val="000000"/>
              </w:rPr>
              <w:t>草加市自主防犯活動補助金の受領については、上記の者に委任します。</w:t>
            </w:r>
          </w:p>
          <w:p w14:paraId="57215C1A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</w:p>
          <w:p w14:paraId="35D74403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 </w:t>
            </w:r>
            <w:r>
              <w:rPr>
                <w:rFonts w:ascii="Times New Roman" w:hint="eastAsia"/>
                <w:color w:val="000000"/>
              </w:rPr>
              <w:t xml:space="preserve">令和　　</w:t>
            </w:r>
            <w:r w:rsidRPr="00DC5680">
              <w:rPr>
                <w:rFonts w:ascii="Times New Roman" w:hint="eastAsia"/>
                <w:color w:val="000000"/>
              </w:rPr>
              <w:t>年</w:t>
            </w:r>
            <w:r w:rsidRPr="00DC5680">
              <w:rPr>
                <w:rFonts w:ascii="Times New Roman"/>
                <w:color w:val="000000"/>
              </w:rPr>
              <w:t xml:space="preserve"> </w:t>
            </w:r>
            <w:r>
              <w:rPr>
                <w:rFonts w:ascii="Times New Roman" w:hint="eastAsia"/>
                <w:color w:val="000000"/>
              </w:rPr>
              <w:t xml:space="preserve">　　</w:t>
            </w:r>
            <w:r w:rsidRPr="00DC5680">
              <w:rPr>
                <w:rFonts w:ascii="Times New Roman" w:hint="eastAsia"/>
                <w:color w:val="000000"/>
              </w:rPr>
              <w:t>月</w:t>
            </w:r>
            <w:r>
              <w:rPr>
                <w:rFonts w:ascii="Times New Roman" w:hint="eastAsia"/>
                <w:color w:val="000000"/>
              </w:rPr>
              <w:t xml:space="preserve">　　</w:t>
            </w:r>
            <w:r w:rsidRPr="00DC5680">
              <w:rPr>
                <w:rFonts w:ascii="Times New Roman" w:hint="eastAsia"/>
                <w:color w:val="000000"/>
              </w:rPr>
              <w:t>日</w:t>
            </w:r>
          </w:p>
          <w:p w14:paraId="1E58F684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rFonts w:ascii="Times New Roman"/>
                <w:color w:val="00000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　　</w:t>
            </w:r>
          </w:p>
          <w:p w14:paraId="55F5EE1C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>
              <w:rPr>
                <w:rFonts w:ascii="Times New Roman" w:hint="eastAsia"/>
                <w:color w:val="000000"/>
              </w:rPr>
              <w:t xml:space="preserve">　　　　　　　　　　　　　　　　　　　　　　　　　　　</w:t>
            </w:r>
            <w:r w:rsidRPr="00DC5680">
              <w:rPr>
                <w:rFonts w:ascii="Times New Roman" w:hint="eastAsia"/>
                <w:color w:val="000000"/>
              </w:rPr>
              <w:t>印</w:t>
            </w:r>
          </w:p>
          <w:p w14:paraId="56BC7EF0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</w:p>
        </w:tc>
      </w:tr>
    </w:tbl>
    <w:p w14:paraId="198B85F7" w14:textId="2203E59F" w:rsidR="00BA42C4" w:rsidRDefault="00BA42C4">
      <w:pPr>
        <w:widowControl/>
        <w:wordWrap/>
        <w:overflowPunct/>
        <w:autoSpaceDE/>
        <w:autoSpaceDN/>
        <w:jc w:val="left"/>
      </w:pPr>
    </w:p>
    <w:sectPr w:rsidR="00BA42C4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B31CDC" w14:textId="77777777" w:rsidR="00272E6D" w:rsidRDefault="00272E6D" w:rsidP="00B82B69">
      <w:r>
        <w:separator/>
      </w:r>
    </w:p>
  </w:endnote>
  <w:endnote w:type="continuationSeparator" w:id="0">
    <w:p w14:paraId="7D18D15E" w14:textId="77777777" w:rsidR="00272E6D" w:rsidRDefault="00272E6D" w:rsidP="00B82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ED78C" w14:textId="77777777" w:rsidR="00272E6D" w:rsidRDefault="00272E6D" w:rsidP="00B82B69">
      <w:r>
        <w:separator/>
      </w:r>
    </w:p>
  </w:footnote>
  <w:footnote w:type="continuationSeparator" w:id="0">
    <w:p w14:paraId="0476E6A2" w14:textId="77777777" w:rsidR="00272E6D" w:rsidRDefault="00272E6D" w:rsidP="00B82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attachedTemplate r:id="rId1"/>
  <w:doNotTrackFormatting/>
  <w:defaultTabStop w:val="851"/>
  <w:drawingGridHorizontalSpacing w:val="105"/>
  <w:drawingGridVerticalSpacing w:val="335"/>
  <w:displayHorizontalDrawingGridEvery w:val="2"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909"/>
    <w:rsid w:val="001819D1"/>
    <w:rsid w:val="001825F8"/>
    <w:rsid w:val="00270909"/>
    <w:rsid w:val="00272E6D"/>
    <w:rsid w:val="00290EF9"/>
    <w:rsid w:val="00402CBA"/>
    <w:rsid w:val="004375FD"/>
    <w:rsid w:val="0057312E"/>
    <w:rsid w:val="006346FF"/>
    <w:rsid w:val="006E74E0"/>
    <w:rsid w:val="00726ED9"/>
    <w:rsid w:val="007C6507"/>
    <w:rsid w:val="007D39A3"/>
    <w:rsid w:val="007E045C"/>
    <w:rsid w:val="0081612F"/>
    <w:rsid w:val="008F4228"/>
    <w:rsid w:val="00951249"/>
    <w:rsid w:val="00B82B69"/>
    <w:rsid w:val="00BA42C4"/>
    <w:rsid w:val="00C00BE0"/>
    <w:rsid w:val="00C51099"/>
    <w:rsid w:val="00CA5216"/>
    <w:rsid w:val="00EB559C"/>
    <w:rsid w:val="00FC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4D46A6"/>
  <w14:defaultImageDpi w14:val="0"/>
  <w15:docId w15:val="{4DC670AC-027A-4193-B921-65160B21B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&#65411;&#65438;&#65405;&#65400;&#65412;&#65391;&#65420;&#65439;\&#21021;&#26399;&#27083;&#31689;&#12486;&#12531;&#12503;&#12524;&#12540;&#12488;\RB&#65293;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RB－EF.dot</Template>
  <TotalTime>4</TotalTime>
  <Pages>2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2026-02-26T08:31:00Z</dcterms:created>
  <dcterms:modified xsi:type="dcterms:W3CDTF">2026-02-26T08:31:00Z</dcterms:modified>
</cp:coreProperties>
</file>