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ADE9F" w14:textId="77777777" w:rsidR="006D1B13" w:rsidRDefault="006D1B13">
      <w:r>
        <w:rPr>
          <w:rFonts w:hint="eastAsia"/>
        </w:rPr>
        <w:t>第</w:t>
      </w:r>
      <w:r>
        <w:t>6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8</w:t>
      </w:r>
      <w:r>
        <w:rPr>
          <w:rFonts w:hint="eastAsia"/>
        </w:rPr>
        <w:t>条関係</w:t>
      </w:r>
      <w:r>
        <w:t>)</w:t>
      </w:r>
    </w:p>
    <w:p w14:paraId="388B37BA" w14:textId="77777777" w:rsidR="006D1B13" w:rsidRDefault="006D1B13">
      <w:pPr>
        <w:spacing w:line="440" w:lineRule="exact"/>
        <w:textAlignment w:val="center"/>
      </w:pPr>
    </w:p>
    <w:p w14:paraId="4FE5BCBA" w14:textId="77777777" w:rsidR="006D1B13" w:rsidRDefault="006D1B13">
      <w:pPr>
        <w:spacing w:line="440" w:lineRule="exact"/>
        <w:textAlignment w:val="center"/>
      </w:pPr>
    </w:p>
    <w:p w14:paraId="3B860376" w14:textId="77777777" w:rsidR="006D1B13" w:rsidRDefault="006D1B13">
      <w:pPr>
        <w:spacing w:line="440" w:lineRule="exact"/>
        <w:jc w:val="center"/>
        <w:textAlignment w:val="center"/>
      </w:pPr>
      <w:r>
        <w:rPr>
          <w:rFonts w:hint="eastAsia"/>
        </w:rPr>
        <w:t>草加市自主防犯活動実績報告書</w:t>
      </w:r>
    </w:p>
    <w:p w14:paraId="1F3FA22E" w14:textId="77777777" w:rsidR="006D1B13" w:rsidRDefault="006D1B13">
      <w:pPr>
        <w:spacing w:line="440" w:lineRule="exact"/>
        <w:textAlignment w:val="center"/>
      </w:pPr>
    </w:p>
    <w:p w14:paraId="673D9028" w14:textId="77777777" w:rsidR="006D1B13" w:rsidRDefault="009948A4">
      <w:pPr>
        <w:spacing w:line="440" w:lineRule="exact"/>
        <w:jc w:val="right"/>
        <w:textAlignment w:val="center"/>
      </w:pPr>
      <w:r>
        <w:rPr>
          <w:rFonts w:hint="eastAsia"/>
        </w:rPr>
        <w:t xml:space="preserve">令和　　</w:t>
      </w:r>
      <w:r w:rsidR="006D1B13">
        <w:rPr>
          <w:rFonts w:hint="eastAsia"/>
        </w:rPr>
        <w:t xml:space="preserve">年　　月　　日　　</w:t>
      </w:r>
    </w:p>
    <w:p w14:paraId="3FD03961" w14:textId="77777777" w:rsidR="006D1B13" w:rsidRDefault="006D1B13">
      <w:pPr>
        <w:spacing w:line="440" w:lineRule="exact"/>
        <w:textAlignment w:val="center"/>
      </w:pPr>
    </w:p>
    <w:p w14:paraId="323618D4" w14:textId="74F1AA5C" w:rsidR="006D1B13" w:rsidRDefault="006D1B13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387382" w:rsidRPr="00387382">
        <w:rPr>
          <w:rFonts w:hint="eastAsia"/>
        </w:rPr>
        <w:t>草加市長　瀨戸　百合子　宛て</w:t>
      </w:r>
    </w:p>
    <w:p w14:paraId="606347A4" w14:textId="77777777" w:rsidR="006D1B13" w:rsidRDefault="006D1B13">
      <w:pPr>
        <w:spacing w:line="440" w:lineRule="exact"/>
        <w:textAlignment w:val="center"/>
      </w:pPr>
    </w:p>
    <w:p w14:paraId="5BC05B7B" w14:textId="77777777" w:rsidR="006D1B13" w:rsidRDefault="006D1B13">
      <w:pPr>
        <w:spacing w:line="44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7D827604" w14:textId="77777777" w:rsidR="006D1B13" w:rsidRDefault="006D1B13" w:rsidP="00C16A83">
      <w:pPr>
        <w:spacing w:line="260" w:lineRule="exact"/>
        <w:textAlignment w:val="center"/>
      </w:pPr>
    </w:p>
    <w:p w14:paraId="10F66CB8" w14:textId="77777777" w:rsidR="006D1B13" w:rsidRDefault="006D1B13">
      <w:pPr>
        <w:spacing w:line="44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58B58CA9" w14:textId="77777777" w:rsidR="00C16A83" w:rsidRDefault="00C16A83" w:rsidP="00C16A83">
      <w:pPr>
        <w:spacing w:line="260" w:lineRule="exact"/>
        <w:textAlignment w:val="center"/>
      </w:pPr>
    </w:p>
    <w:p w14:paraId="47E2039D" w14:textId="77777777" w:rsidR="006D1B13" w:rsidRDefault="006D1B13">
      <w:pPr>
        <w:spacing w:line="44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AB4A49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44B17E2B" w14:textId="77777777" w:rsidR="00C16A83" w:rsidRDefault="00C16A83" w:rsidP="00C16A83">
      <w:pPr>
        <w:spacing w:line="260" w:lineRule="exact"/>
        <w:textAlignment w:val="center"/>
      </w:pPr>
    </w:p>
    <w:p w14:paraId="6842132E" w14:textId="77777777" w:rsidR="006D1B13" w:rsidRDefault="00C73A53">
      <w:pPr>
        <w:spacing w:line="440" w:lineRule="exact"/>
        <w:jc w:val="right"/>
        <w:textAlignment w:val="center"/>
      </w:pPr>
      <w:r w:rsidRPr="00C73A53">
        <w:rPr>
          <w:rFonts w:hint="eastAsia"/>
        </w:rPr>
        <w:t>電話・</w:t>
      </w:r>
      <w:r w:rsidRPr="00C73A53">
        <w:t>FAX</w:t>
      </w:r>
      <w:r w:rsidRPr="00C73A53">
        <w:rPr>
          <w:rFonts w:hint="eastAsia"/>
        </w:rPr>
        <w:t>番号</w:t>
      </w:r>
      <w:r w:rsidR="00A91A78" w:rsidRPr="00A91A78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 </w:t>
      </w:r>
      <w:r w:rsidR="00A91A78" w:rsidRPr="00A91A78">
        <w:rPr>
          <w:rFonts w:hint="eastAsia"/>
        </w:rPr>
        <w:t xml:space="preserve">　　　　　　</w:t>
      </w:r>
    </w:p>
    <w:p w14:paraId="49E6CA90" w14:textId="77777777" w:rsidR="00C16A83" w:rsidRDefault="00C16A83" w:rsidP="00C16A83">
      <w:pPr>
        <w:spacing w:line="260" w:lineRule="exact"/>
        <w:textAlignment w:val="center"/>
      </w:pPr>
    </w:p>
    <w:p w14:paraId="35F5E402" w14:textId="77777777" w:rsidR="00C73A53" w:rsidRPr="00C73A53" w:rsidRDefault="00C73A53">
      <w:pPr>
        <w:spacing w:line="440" w:lineRule="exact"/>
        <w:jc w:val="right"/>
        <w:textAlignment w:val="center"/>
      </w:pPr>
      <w:r w:rsidRPr="00C73A53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3538F792" w14:textId="77777777" w:rsidR="00C16A83" w:rsidRDefault="00C16A83" w:rsidP="00C16A83">
      <w:pPr>
        <w:spacing w:line="260" w:lineRule="exact"/>
        <w:textAlignment w:val="center"/>
      </w:pPr>
    </w:p>
    <w:p w14:paraId="657E6385" w14:textId="77777777" w:rsidR="006D1B13" w:rsidRDefault="006D1B13">
      <w:pPr>
        <w:spacing w:line="440" w:lineRule="exact"/>
        <w:textAlignment w:val="center"/>
      </w:pPr>
    </w:p>
    <w:p w14:paraId="3CBCCA18" w14:textId="77777777" w:rsidR="006D1B13" w:rsidRDefault="006D1B13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CE7A65">
        <w:rPr>
          <w:rFonts w:hint="eastAsia"/>
        </w:rPr>
        <w:t>令和７年（</w:t>
      </w:r>
      <w:r w:rsidR="00CE7A65">
        <w:t>2025</w:t>
      </w:r>
      <w:r w:rsidR="00CE7A65">
        <w:rPr>
          <w:rFonts w:hint="eastAsia"/>
        </w:rPr>
        <w:t>年）</w:t>
      </w:r>
      <w:r>
        <w:rPr>
          <w:rFonts w:hint="eastAsia"/>
        </w:rPr>
        <w:t>年</w:t>
      </w:r>
      <w:r w:rsidR="00CE7A65">
        <w:rPr>
          <w:rFonts w:hint="eastAsia"/>
        </w:rPr>
        <w:t>４</w:t>
      </w:r>
      <w:r>
        <w:rPr>
          <w:rFonts w:hint="eastAsia"/>
        </w:rPr>
        <w:t>月</w:t>
      </w:r>
      <w:r w:rsidR="00CE7A65">
        <w:rPr>
          <w:rFonts w:hint="eastAsia"/>
        </w:rPr>
        <w:t>１</w:t>
      </w:r>
      <w:r>
        <w:rPr>
          <w:rFonts w:hint="eastAsia"/>
        </w:rPr>
        <w:t>日付</w:t>
      </w:r>
      <w:r w:rsidR="00CE7A65">
        <w:rPr>
          <w:rFonts w:hint="eastAsia"/>
        </w:rPr>
        <w:t>草く</w:t>
      </w:r>
      <w:r>
        <w:rPr>
          <w:rFonts w:hint="eastAsia"/>
        </w:rPr>
        <w:t>第</w:t>
      </w:r>
      <w:r w:rsidR="00CE7A65">
        <w:rPr>
          <w:rFonts w:hint="eastAsia"/>
        </w:rPr>
        <w:t>２６７</w:t>
      </w:r>
      <w:r>
        <w:rPr>
          <w:rFonts w:hint="eastAsia"/>
        </w:rPr>
        <w:t>号で交付決定を受けた草加市自主防犯活動補助金について、当該事業が完了したので、次のとおり報告します。</w:t>
      </w:r>
    </w:p>
    <w:p w14:paraId="31A1E053" w14:textId="77777777" w:rsidR="006D1B13" w:rsidRDefault="006D1B13">
      <w:pPr>
        <w:spacing w:line="440" w:lineRule="exact"/>
        <w:textAlignment w:val="center"/>
      </w:pPr>
    </w:p>
    <w:p w14:paraId="2A278F52" w14:textId="77777777" w:rsidR="006D1B13" w:rsidRDefault="006D1B13">
      <w:pPr>
        <w:spacing w:line="440" w:lineRule="exact"/>
        <w:textAlignment w:val="center"/>
      </w:pPr>
      <w:r>
        <w:t>1</w:t>
      </w:r>
      <w:r>
        <w:rPr>
          <w:rFonts w:hint="eastAsia"/>
        </w:rPr>
        <w:t xml:space="preserve">　補助事業の着手及び完了年月日</w:t>
      </w:r>
    </w:p>
    <w:p w14:paraId="4AB1F4FC" w14:textId="77777777" w:rsidR="006D1B13" w:rsidRDefault="006D1B13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D6343A">
        <w:rPr>
          <w:rFonts w:hint="eastAsia"/>
        </w:rPr>
        <w:t>令和７</w:t>
      </w:r>
      <w:r>
        <w:rPr>
          <w:rFonts w:hint="eastAsia"/>
        </w:rPr>
        <w:t>年</w:t>
      </w:r>
      <w:r w:rsidR="00D6343A">
        <w:rPr>
          <w:rFonts w:hint="eastAsia"/>
        </w:rPr>
        <w:t>４</w:t>
      </w:r>
      <w:r>
        <w:rPr>
          <w:rFonts w:hint="eastAsia"/>
        </w:rPr>
        <w:t>月</w:t>
      </w:r>
      <w:r w:rsidR="00D6343A">
        <w:rPr>
          <w:rFonts w:hint="eastAsia"/>
        </w:rPr>
        <w:t>１</w:t>
      </w:r>
      <w:r>
        <w:rPr>
          <w:rFonts w:hint="eastAsia"/>
        </w:rPr>
        <w:t>日から</w:t>
      </w:r>
      <w:r w:rsidR="00D6343A">
        <w:rPr>
          <w:rFonts w:hint="eastAsia"/>
        </w:rPr>
        <w:t>令和８年３</w:t>
      </w:r>
      <w:r>
        <w:rPr>
          <w:rFonts w:hint="eastAsia"/>
        </w:rPr>
        <w:t>月</w:t>
      </w:r>
      <w:r w:rsidR="00D6343A">
        <w:rPr>
          <w:rFonts w:hint="eastAsia"/>
        </w:rPr>
        <w:t>３１</w:t>
      </w:r>
      <w:r>
        <w:rPr>
          <w:rFonts w:hint="eastAsia"/>
        </w:rPr>
        <w:t>日まで</w:t>
      </w:r>
    </w:p>
    <w:p w14:paraId="28104A3B" w14:textId="77777777" w:rsidR="006D1B13" w:rsidRDefault="006D1B13">
      <w:pPr>
        <w:spacing w:line="440" w:lineRule="exact"/>
        <w:textAlignment w:val="center"/>
      </w:pPr>
    </w:p>
    <w:p w14:paraId="13FC7561" w14:textId="77777777" w:rsidR="006D1B13" w:rsidRDefault="006D1B13">
      <w:pPr>
        <w:spacing w:line="440" w:lineRule="exact"/>
        <w:textAlignment w:val="center"/>
      </w:pPr>
      <w:r>
        <w:t>2</w:t>
      </w:r>
      <w:r>
        <w:rPr>
          <w:rFonts w:hint="eastAsia"/>
        </w:rPr>
        <w:t xml:space="preserve">　補助金交付決定額　　　　　　　　　　　　　　円</w:t>
      </w:r>
    </w:p>
    <w:p w14:paraId="572FC9B4" w14:textId="77777777" w:rsidR="006D1B13" w:rsidRDefault="006D1B13">
      <w:pPr>
        <w:spacing w:line="440" w:lineRule="exact"/>
        <w:textAlignment w:val="center"/>
      </w:pPr>
    </w:p>
    <w:p w14:paraId="5F59D275" w14:textId="77777777" w:rsidR="006D1B13" w:rsidRDefault="006D1B13">
      <w:pPr>
        <w:spacing w:line="440" w:lineRule="exact"/>
        <w:textAlignment w:val="center"/>
      </w:pPr>
      <w:r>
        <w:t>3</w:t>
      </w:r>
      <w:r>
        <w:rPr>
          <w:rFonts w:hint="eastAsia"/>
        </w:rPr>
        <w:t xml:space="preserve">　添付書類</w:t>
      </w:r>
    </w:p>
    <w:p w14:paraId="13EBCB11" w14:textId="77777777" w:rsidR="006D1B13" w:rsidRDefault="006D1B13">
      <w:pPr>
        <w:spacing w:line="440" w:lineRule="exact"/>
        <w:textAlignment w:val="center"/>
      </w:pPr>
      <w:r>
        <w:rPr>
          <w:rFonts w:hint="eastAsia"/>
        </w:rPr>
        <w:t xml:space="preserve">　</w:t>
      </w:r>
      <w:r>
        <w:t>(1)</w:t>
      </w:r>
      <w:r>
        <w:rPr>
          <w:rFonts w:hint="eastAsia"/>
        </w:rPr>
        <w:t xml:space="preserve">　収支決算書</w:t>
      </w:r>
    </w:p>
    <w:p w14:paraId="57DA089E" w14:textId="77777777" w:rsidR="006D1B13" w:rsidRDefault="006D1B13">
      <w:pPr>
        <w:spacing w:line="440" w:lineRule="exact"/>
        <w:textAlignment w:val="center"/>
      </w:pPr>
      <w:r>
        <w:rPr>
          <w:rFonts w:hint="eastAsia"/>
        </w:rPr>
        <w:t xml:space="preserve">　</w:t>
      </w:r>
      <w:r>
        <w:t>(2)</w:t>
      </w:r>
      <w:r>
        <w:rPr>
          <w:rFonts w:hint="eastAsia"/>
        </w:rPr>
        <w:t xml:space="preserve">　事業の内容が明らかになる書類</w:t>
      </w:r>
      <w:r>
        <w:t>(</w:t>
      </w:r>
      <w:r>
        <w:rPr>
          <w:rFonts w:hint="eastAsia"/>
        </w:rPr>
        <w:t>写真、領収書等</w:t>
      </w:r>
      <w:r>
        <w:t>)</w:t>
      </w:r>
    </w:p>
    <w:p w14:paraId="62896D23" w14:textId="77777777" w:rsidR="00A91A78" w:rsidRDefault="006D1B13" w:rsidP="00A91A78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A91A78">
        <w:t>(3)</w:t>
      </w:r>
      <w:r w:rsidR="00A91A78">
        <w:rPr>
          <w:rFonts w:hint="eastAsia"/>
        </w:rPr>
        <w:t xml:space="preserve">　その他</w:t>
      </w:r>
    </w:p>
    <w:p w14:paraId="4D2CCC74" w14:textId="77777777" w:rsidR="00A91A78" w:rsidRDefault="00A91A78" w:rsidP="00A91A78">
      <w:pPr>
        <w:spacing w:line="440" w:lineRule="exact"/>
        <w:textAlignment w:val="center"/>
      </w:pPr>
    </w:p>
    <w:p w14:paraId="4AAC57D4" w14:textId="77777777" w:rsidR="00A91A78" w:rsidRDefault="00A91A78" w:rsidP="00A91A78">
      <w:pPr>
        <w:spacing w:line="440" w:lineRule="exact"/>
        <w:textAlignment w:val="center"/>
      </w:pPr>
    </w:p>
    <w:p w14:paraId="50B24A1D" w14:textId="77777777" w:rsidR="006D1B13" w:rsidRDefault="00A91A78" w:rsidP="00A91A78">
      <w:pPr>
        <w:spacing w:line="440" w:lineRule="exact"/>
        <w:textAlignment w:val="center"/>
      </w:pPr>
      <w:r>
        <w:rPr>
          <w:rFonts w:hint="eastAsia"/>
        </w:rPr>
        <w:t>備考　氏名を署名した場合は、押印を省略することができます。</w:t>
      </w:r>
    </w:p>
    <w:sectPr w:rsidR="006D1B13" w:rsidSect="00EB7ABB">
      <w:pgSz w:w="11906" w:h="16838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A8026" w14:textId="77777777" w:rsidR="00303513" w:rsidRDefault="00303513" w:rsidP="00B82B69">
      <w:r>
        <w:separator/>
      </w:r>
    </w:p>
  </w:endnote>
  <w:endnote w:type="continuationSeparator" w:id="0">
    <w:p w14:paraId="57D3B948" w14:textId="77777777" w:rsidR="00303513" w:rsidRDefault="00303513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F6B19" w14:textId="77777777" w:rsidR="00303513" w:rsidRDefault="00303513" w:rsidP="00B82B69">
      <w:r>
        <w:separator/>
      </w:r>
    </w:p>
  </w:footnote>
  <w:footnote w:type="continuationSeparator" w:id="0">
    <w:p w14:paraId="06533691" w14:textId="77777777" w:rsidR="00303513" w:rsidRDefault="00303513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B13"/>
    <w:rsid w:val="00080062"/>
    <w:rsid w:val="00230133"/>
    <w:rsid w:val="0024120A"/>
    <w:rsid w:val="00303513"/>
    <w:rsid w:val="003619F6"/>
    <w:rsid w:val="00387382"/>
    <w:rsid w:val="003E6AC2"/>
    <w:rsid w:val="003F073F"/>
    <w:rsid w:val="00667422"/>
    <w:rsid w:val="006D1B13"/>
    <w:rsid w:val="00912CB2"/>
    <w:rsid w:val="00953897"/>
    <w:rsid w:val="009948A4"/>
    <w:rsid w:val="00A91A78"/>
    <w:rsid w:val="00AB3FD3"/>
    <w:rsid w:val="00AB4A49"/>
    <w:rsid w:val="00B82B69"/>
    <w:rsid w:val="00BA576F"/>
    <w:rsid w:val="00C16A83"/>
    <w:rsid w:val="00C73A53"/>
    <w:rsid w:val="00C916EF"/>
    <w:rsid w:val="00CB3CE6"/>
    <w:rsid w:val="00CE7A65"/>
    <w:rsid w:val="00D6343A"/>
    <w:rsid w:val="00D8681D"/>
    <w:rsid w:val="00D92699"/>
    <w:rsid w:val="00E925AF"/>
    <w:rsid w:val="00EB7ABB"/>
    <w:rsid w:val="00EF609E"/>
    <w:rsid w:val="00F7117B"/>
    <w:rsid w:val="00FB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2DDADF6"/>
  <w14:defaultImageDpi w14:val="0"/>
  <w15:docId w15:val="{36F3955F-8301-4665-B172-1DBEA708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1</TotalTime>
  <Pages>1</Pages>
  <Words>248</Words>
  <Characters>143</Characters>
  <Application>Microsoft Office Word</Application>
  <DocSecurity>4</DocSecurity>
  <Lines>1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2026-03-24T02:16:00Z</dcterms:created>
  <dcterms:modified xsi:type="dcterms:W3CDTF">2026-03-24T02:16:00Z</dcterms:modified>
</cp:coreProperties>
</file>