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D084A" w14:textId="77777777" w:rsidR="00701024" w:rsidRDefault="00701024">
      <w:r>
        <w:rPr>
          <w:rFonts w:hint="eastAsia"/>
        </w:rPr>
        <w:t>第</w:t>
      </w:r>
      <w:r>
        <w:t>3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4</w:t>
      </w:r>
      <w:r>
        <w:rPr>
          <w:rFonts w:hint="eastAsia"/>
        </w:rPr>
        <w:t>条関係</w:t>
      </w:r>
      <w:r>
        <w:t>)</w:t>
      </w:r>
    </w:p>
    <w:p w14:paraId="4FA3F4F8" w14:textId="77777777" w:rsidR="00701024" w:rsidRDefault="00701024">
      <w:pPr>
        <w:spacing w:line="440" w:lineRule="exact"/>
        <w:textAlignment w:val="center"/>
      </w:pPr>
    </w:p>
    <w:p w14:paraId="5FF9B21F" w14:textId="77777777" w:rsidR="00701024" w:rsidRDefault="00701024">
      <w:pPr>
        <w:spacing w:line="440" w:lineRule="exact"/>
        <w:jc w:val="center"/>
        <w:textAlignment w:val="center"/>
      </w:pPr>
      <w:r>
        <w:rPr>
          <w:rFonts w:hint="eastAsia"/>
        </w:rPr>
        <w:t>草加市自主防犯活動補助金交付申請書</w:t>
      </w:r>
    </w:p>
    <w:p w14:paraId="09333BE9" w14:textId="77777777" w:rsidR="00701024" w:rsidRDefault="00701024">
      <w:pPr>
        <w:spacing w:line="440" w:lineRule="exact"/>
        <w:textAlignment w:val="center"/>
      </w:pPr>
    </w:p>
    <w:p w14:paraId="0D8E1BA9" w14:textId="77777777" w:rsidR="00701024" w:rsidRDefault="00701024">
      <w:pPr>
        <w:spacing w:line="440" w:lineRule="exact"/>
        <w:textAlignment w:val="center"/>
      </w:pPr>
    </w:p>
    <w:p w14:paraId="1FC7D6D9" w14:textId="77777777" w:rsidR="00701024" w:rsidRDefault="00701024">
      <w:pPr>
        <w:spacing w:line="440" w:lineRule="exact"/>
        <w:jc w:val="right"/>
        <w:textAlignment w:val="center"/>
      </w:pPr>
      <w:r>
        <w:rPr>
          <w:rFonts w:hint="eastAsia"/>
        </w:rPr>
        <w:t xml:space="preserve">年　　月　　日　　</w:t>
      </w:r>
    </w:p>
    <w:p w14:paraId="5089FC00" w14:textId="77777777" w:rsidR="00701024" w:rsidRDefault="00701024">
      <w:pPr>
        <w:spacing w:line="440" w:lineRule="exact"/>
        <w:textAlignment w:val="center"/>
      </w:pPr>
    </w:p>
    <w:p w14:paraId="58957C8B" w14:textId="77777777" w:rsidR="00701024" w:rsidRDefault="00701024">
      <w:pPr>
        <w:spacing w:line="440" w:lineRule="exact"/>
        <w:textAlignment w:val="center"/>
      </w:pPr>
    </w:p>
    <w:p w14:paraId="79D7B397" w14:textId="77777777" w:rsidR="00701024" w:rsidRDefault="00701024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C30A5F" w:rsidRPr="00C30A5F">
        <w:rPr>
          <w:rFonts w:hint="eastAsia"/>
        </w:rPr>
        <w:t>草加市長　　　　宛て</w:t>
      </w:r>
    </w:p>
    <w:p w14:paraId="6311928D" w14:textId="77777777" w:rsidR="00701024" w:rsidRDefault="00701024">
      <w:pPr>
        <w:spacing w:line="440" w:lineRule="exact"/>
        <w:textAlignment w:val="center"/>
      </w:pPr>
    </w:p>
    <w:p w14:paraId="34301E3D" w14:textId="77777777" w:rsidR="00701024" w:rsidRDefault="00701024">
      <w:pPr>
        <w:spacing w:line="44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3504DD08" w14:textId="77777777" w:rsidR="00701024" w:rsidRDefault="00701024">
      <w:pPr>
        <w:spacing w:line="440" w:lineRule="exact"/>
        <w:textAlignment w:val="center"/>
      </w:pPr>
    </w:p>
    <w:p w14:paraId="16A051B4" w14:textId="77777777" w:rsidR="00701024" w:rsidRDefault="00701024">
      <w:pPr>
        <w:spacing w:line="44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1F6B190B" w14:textId="77777777" w:rsidR="00701024" w:rsidRDefault="00701024">
      <w:pPr>
        <w:spacing w:line="440" w:lineRule="exact"/>
        <w:textAlignment w:val="center"/>
      </w:pPr>
    </w:p>
    <w:p w14:paraId="6AAC8CBE" w14:textId="77777777" w:rsidR="00701024" w:rsidRDefault="00701024">
      <w:pPr>
        <w:spacing w:line="44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993BC5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78A03561" w14:textId="77777777" w:rsidR="00701024" w:rsidRDefault="00701024">
      <w:pPr>
        <w:spacing w:line="440" w:lineRule="exact"/>
        <w:textAlignment w:val="center"/>
      </w:pPr>
    </w:p>
    <w:p w14:paraId="352CBAB5" w14:textId="77777777" w:rsidR="00701024" w:rsidRDefault="00993BC5">
      <w:pPr>
        <w:spacing w:line="440" w:lineRule="exact"/>
        <w:jc w:val="right"/>
        <w:textAlignment w:val="center"/>
      </w:pPr>
      <w:r w:rsidRPr="00993BC5">
        <w:rPr>
          <w:rFonts w:hint="eastAsia"/>
        </w:rPr>
        <w:t>電話・</w:t>
      </w:r>
      <w:r w:rsidRPr="00993BC5">
        <w:t>FAX</w:t>
      </w:r>
      <w:r w:rsidRPr="00993BC5">
        <w:rPr>
          <w:rFonts w:hint="eastAsia"/>
        </w:rPr>
        <w:t>番号</w:t>
      </w:r>
      <w:r>
        <w:rPr>
          <w:rFonts w:hint="eastAsia"/>
        </w:rPr>
        <w:t xml:space="preserve">　　</w:t>
      </w:r>
      <w:r>
        <w:t xml:space="preserve"> </w:t>
      </w:r>
      <w:r w:rsidR="00C30A5F" w:rsidRPr="00C30A5F">
        <w:rPr>
          <w:rFonts w:hint="eastAsia"/>
        </w:rPr>
        <w:t xml:space="preserve">　　　　　　</w:t>
      </w:r>
    </w:p>
    <w:p w14:paraId="10037DF6" w14:textId="77777777" w:rsidR="00993BC5" w:rsidRDefault="00993BC5">
      <w:pPr>
        <w:spacing w:line="440" w:lineRule="exact"/>
        <w:jc w:val="right"/>
        <w:textAlignment w:val="center"/>
      </w:pPr>
    </w:p>
    <w:p w14:paraId="7103EF6D" w14:textId="77777777" w:rsidR="00993BC5" w:rsidRPr="00993BC5" w:rsidRDefault="00993BC5">
      <w:pPr>
        <w:spacing w:line="440" w:lineRule="exact"/>
        <w:jc w:val="right"/>
        <w:textAlignment w:val="center"/>
      </w:pPr>
      <w:r w:rsidRPr="00993BC5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3F05171E" w14:textId="77777777" w:rsidR="00701024" w:rsidRDefault="00701024">
      <w:pPr>
        <w:spacing w:line="440" w:lineRule="exact"/>
        <w:textAlignment w:val="center"/>
      </w:pPr>
    </w:p>
    <w:p w14:paraId="4154B0BE" w14:textId="77777777" w:rsidR="00701024" w:rsidRDefault="00701024">
      <w:pPr>
        <w:spacing w:line="440" w:lineRule="exact"/>
        <w:textAlignment w:val="center"/>
      </w:pPr>
      <w:r>
        <w:rPr>
          <w:rFonts w:hint="eastAsia"/>
        </w:rPr>
        <w:t xml:space="preserve">　　　年度草加市自主防犯活動補助金の交付を受けたいので、次のとおり申請します。</w:t>
      </w:r>
    </w:p>
    <w:p w14:paraId="690D3081" w14:textId="77777777" w:rsidR="00701024" w:rsidRDefault="00701024">
      <w:pPr>
        <w:spacing w:line="440" w:lineRule="exact"/>
        <w:textAlignment w:val="center"/>
      </w:pPr>
    </w:p>
    <w:p w14:paraId="3A0AA9A4" w14:textId="77777777" w:rsidR="00701024" w:rsidRDefault="00701024">
      <w:pPr>
        <w:spacing w:line="440" w:lineRule="exact"/>
        <w:textAlignment w:val="center"/>
      </w:pPr>
      <w:r>
        <w:t>1</w:t>
      </w:r>
      <w:r>
        <w:rPr>
          <w:rFonts w:hint="eastAsia"/>
        </w:rPr>
        <w:t xml:space="preserve">　補助金交付申請額　　　　　　　　　　　　　　　　　円</w:t>
      </w:r>
    </w:p>
    <w:p w14:paraId="461ADE2E" w14:textId="77777777" w:rsidR="00701024" w:rsidRDefault="00701024">
      <w:pPr>
        <w:spacing w:line="440" w:lineRule="exact"/>
        <w:textAlignment w:val="center"/>
      </w:pPr>
    </w:p>
    <w:p w14:paraId="0FCA703E" w14:textId="77777777" w:rsidR="00701024" w:rsidRDefault="00701024">
      <w:pPr>
        <w:spacing w:line="440" w:lineRule="exact"/>
        <w:textAlignment w:val="center"/>
      </w:pPr>
      <w:r>
        <w:t>2</w:t>
      </w:r>
      <w:r>
        <w:rPr>
          <w:rFonts w:hint="eastAsia"/>
        </w:rPr>
        <w:t xml:space="preserve">　添付書類</w:t>
      </w:r>
    </w:p>
    <w:p w14:paraId="6440B2B8" w14:textId="77777777" w:rsidR="00701024" w:rsidRDefault="00701024">
      <w:pPr>
        <w:spacing w:line="440" w:lineRule="exact"/>
        <w:textAlignment w:val="center"/>
      </w:pPr>
    </w:p>
    <w:p w14:paraId="21151F87" w14:textId="77777777" w:rsidR="00701024" w:rsidRDefault="00701024">
      <w:pPr>
        <w:spacing w:line="440" w:lineRule="exact"/>
        <w:textAlignment w:val="center"/>
      </w:pPr>
      <w:r>
        <w:rPr>
          <w:rFonts w:hint="eastAsia"/>
        </w:rPr>
        <w:t xml:space="preserve">　</w:t>
      </w:r>
      <w:r>
        <w:t>(1)</w:t>
      </w:r>
      <w:r>
        <w:rPr>
          <w:rFonts w:hint="eastAsia"/>
        </w:rPr>
        <w:t xml:space="preserve">　事業計画書</w:t>
      </w:r>
    </w:p>
    <w:p w14:paraId="426739FC" w14:textId="77777777" w:rsidR="00701024" w:rsidRDefault="00701024">
      <w:pPr>
        <w:spacing w:line="440" w:lineRule="exact"/>
        <w:textAlignment w:val="center"/>
      </w:pPr>
    </w:p>
    <w:p w14:paraId="0D285E61" w14:textId="77777777" w:rsidR="00701024" w:rsidRDefault="00701024">
      <w:pPr>
        <w:spacing w:line="440" w:lineRule="exact"/>
        <w:textAlignment w:val="center"/>
      </w:pPr>
      <w:r>
        <w:rPr>
          <w:rFonts w:hint="eastAsia"/>
        </w:rPr>
        <w:t xml:space="preserve">　</w:t>
      </w:r>
      <w:r>
        <w:t>(2)</w:t>
      </w:r>
      <w:r>
        <w:rPr>
          <w:rFonts w:hint="eastAsia"/>
        </w:rPr>
        <w:t xml:space="preserve">　収支予算書</w:t>
      </w:r>
    </w:p>
    <w:p w14:paraId="60B95CF1" w14:textId="77777777" w:rsidR="00701024" w:rsidRDefault="00701024">
      <w:pPr>
        <w:spacing w:line="440" w:lineRule="exact"/>
        <w:textAlignment w:val="center"/>
      </w:pPr>
    </w:p>
    <w:p w14:paraId="422F821C" w14:textId="77777777" w:rsidR="00C30A5F" w:rsidRDefault="00701024" w:rsidP="00C30A5F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C30A5F">
        <w:t>(3)</w:t>
      </w:r>
      <w:r w:rsidR="00C30A5F">
        <w:rPr>
          <w:rFonts w:hint="eastAsia"/>
        </w:rPr>
        <w:t xml:space="preserve">　その他</w:t>
      </w:r>
    </w:p>
    <w:p w14:paraId="339F4FFA" w14:textId="77777777" w:rsidR="00C30A5F" w:rsidRDefault="00C30A5F" w:rsidP="00C30A5F">
      <w:pPr>
        <w:spacing w:line="440" w:lineRule="exact"/>
        <w:textAlignment w:val="center"/>
      </w:pPr>
    </w:p>
    <w:sectPr w:rsidR="00C30A5F" w:rsidSect="00157B31">
      <w:pgSz w:w="11906" w:h="16838" w:code="9"/>
      <w:pgMar w:top="1418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87B55" w14:textId="77777777" w:rsidR="006F61F7" w:rsidRDefault="006F61F7" w:rsidP="00B82B69">
      <w:r>
        <w:separator/>
      </w:r>
    </w:p>
  </w:endnote>
  <w:endnote w:type="continuationSeparator" w:id="0">
    <w:p w14:paraId="0FC92498" w14:textId="77777777" w:rsidR="006F61F7" w:rsidRDefault="006F61F7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72420" w14:textId="77777777" w:rsidR="006F61F7" w:rsidRDefault="006F61F7" w:rsidP="00B82B69">
      <w:r>
        <w:separator/>
      </w:r>
    </w:p>
  </w:footnote>
  <w:footnote w:type="continuationSeparator" w:id="0">
    <w:p w14:paraId="1AAB13C6" w14:textId="77777777" w:rsidR="006F61F7" w:rsidRDefault="006F61F7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24"/>
    <w:rsid w:val="00131BC6"/>
    <w:rsid w:val="00157B31"/>
    <w:rsid w:val="0027270C"/>
    <w:rsid w:val="002C1319"/>
    <w:rsid w:val="004E2E7F"/>
    <w:rsid w:val="006F61F7"/>
    <w:rsid w:val="00701024"/>
    <w:rsid w:val="00932FDE"/>
    <w:rsid w:val="00940B3D"/>
    <w:rsid w:val="00993BC5"/>
    <w:rsid w:val="00B82B69"/>
    <w:rsid w:val="00C30A5F"/>
    <w:rsid w:val="00D3448D"/>
    <w:rsid w:val="00DC148A"/>
    <w:rsid w:val="00F4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7E8742"/>
  <w14:defaultImageDpi w14:val="0"/>
  <w15:docId w15:val="{63241E3D-5D99-4196-931E-8E0EDB84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2026-02-25T05:59:00Z</dcterms:created>
  <dcterms:modified xsi:type="dcterms:W3CDTF">2026-02-25T05:59:00Z</dcterms:modified>
</cp:coreProperties>
</file>