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9EA64" w14:textId="77777777" w:rsidR="000259AF" w:rsidRDefault="000259AF">
      <w:r>
        <w:rPr>
          <w:rFonts w:hint="eastAsia"/>
        </w:rPr>
        <w:t>第</w:t>
      </w:r>
      <w:r>
        <w:t>2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条関係</w:t>
      </w:r>
      <w:r>
        <w:t>)</w:t>
      </w:r>
    </w:p>
    <w:p w14:paraId="6851EA13" w14:textId="77777777" w:rsidR="000259AF" w:rsidRDefault="000259AF">
      <w:pPr>
        <w:spacing w:line="420" w:lineRule="exact"/>
        <w:textAlignment w:val="center"/>
      </w:pPr>
    </w:p>
    <w:p w14:paraId="298DBC63" w14:textId="77777777" w:rsidR="000259AF" w:rsidRDefault="000259AF">
      <w:pPr>
        <w:spacing w:line="420" w:lineRule="exact"/>
        <w:jc w:val="center"/>
        <w:textAlignment w:val="center"/>
      </w:pPr>
      <w:r>
        <w:rPr>
          <w:rFonts w:hint="eastAsia"/>
        </w:rPr>
        <w:t>草加市自主防犯団体登録変更届</w:t>
      </w:r>
    </w:p>
    <w:p w14:paraId="3D80E181" w14:textId="77777777" w:rsidR="000259AF" w:rsidRDefault="000259AF">
      <w:pPr>
        <w:spacing w:line="420" w:lineRule="exact"/>
        <w:textAlignment w:val="center"/>
      </w:pPr>
    </w:p>
    <w:p w14:paraId="1457ECE7" w14:textId="77777777" w:rsidR="000259AF" w:rsidRDefault="000259AF">
      <w:pPr>
        <w:spacing w:line="420" w:lineRule="exact"/>
        <w:jc w:val="right"/>
        <w:textAlignment w:val="center"/>
      </w:pPr>
      <w:r>
        <w:rPr>
          <w:rFonts w:hint="eastAsia"/>
        </w:rPr>
        <w:t xml:space="preserve">年　　月　　日　　</w:t>
      </w:r>
    </w:p>
    <w:p w14:paraId="0C2827FF" w14:textId="77777777" w:rsidR="000259AF" w:rsidRDefault="000259AF">
      <w:pPr>
        <w:spacing w:line="420" w:lineRule="exact"/>
        <w:textAlignment w:val="center"/>
      </w:pPr>
    </w:p>
    <w:p w14:paraId="7B931F73" w14:textId="77777777" w:rsidR="000259AF" w:rsidRDefault="000259AF">
      <w:pPr>
        <w:spacing w:line="420" w:lineRule="exact"/>
        <w:textAlignment w:val="center"/>
      </w:pPr>
      <w:r>
        <w:rPr>
          <w:rFonts w:hint="eastAsia"/>
        </w:rPr>
        <w:t xml:space="preserve">　</w:t>
      </w:r>
      <w:r w:rsidR="003402A4" w:rsidRPr="003402A4">
        <w:rPr>
          <w:rFonts w:hint="eastAsia"/>
        </w:rPr>
        <w:t xml:space="preserve">草加市長　　　</w:t>
      </w:r>
      <w:r w:rsidR="00A370D2">
        <w:rPr>
          <w:rFonts w:hint="eastAsia"/>
        </w:rPr>
        <w:t xml:space="preserve">　</w:t>
      </w:r>
      <w:r w:rsidR="003402A4" w:rsidRPr="003402A4">
        <w:rPr>
          <w:rFonts w:hint="eastAsia"/>
        </w:rPr>
        <w:t>宛て</w:t>
      </w:r>
    </w:p>
    <w:p w14:paraId="562A795C" w14:textId="77777777" w:rsidR="000259AF" w:rsidRDefault="000259AF">
      <w:pPr>
        <w:spacing w:line="420" w:lineRule="exact"/>
        <w:textAlignment w:val="center"/>
      </w:pPr>
    </w:p>
    <w:p w14:paraId="367E9E8E" w14:textId="77777777" w:rsidR="000259AF" w:rsidRDefault="000259AF">
      <w:pPr>
        <w:spacing w:line="420" w:lineRule="exact"/>
        <w:textAlignment w:val="center"/>
      </w:pPr>
    </w:p>
    <w:p w14:paraId="32958926" w14:textId="77777777" w:rsidR="000259AF" w:rsidRDefault="000259AF">
      <w:pPr>
        <w:spacing w:line="42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2DBB4F4C" w14:textId="77777777" w:rsidR="000259AF" w:rsidRDefault="000259AF">
      <w:pPr>
        <w:spacing w:line="420" w:lineRule="exact"/>
        <w:textAlignment w:val="center"/>
      </w:pPr>
    </w:p>
    <w:p w14:paraId="05DDDDF2" w14:textId="77777777" w:rsidR="000259AF" w:rsidRDefault="000259AF">
      <w:pPr>
        <w:spacing w:line="42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2B983D65" w14:textId="77777777" w:rsidR="000259AF" w:rsidRDefault="000259AF">
      <w:pPr>
        <w:spacing w:line="420" w:lineRule="exact"/>
        <w:textAlignment w:val="center"/>
      </w:pPr>
    </w:p>
    <w:p w14:paraId="0A78132D" w14:textId="77777777" w:rsidR="000259AF" w:rsidRDefault="000259AF">
      <w:pPr>
        <w:spacing w:line="42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0620F5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3B8463C3" w14:textId="77777777" w:rsidR="000259AF" w:rsidRDefault="000259AF">
      <w:pPr>
        <w:spacing w:line="420" w:lineRule="exact"/>
        <w:textAlignment w:val="center"/>
      </w:pPr>
    </w:p>
    <w:p w14:paraId="60F41571" w14:textId="77777777" w:rsidR="000259AF" w:rsidRDefault="00BE21EE">
      <w:pPr>
        <w:spacing w:line="420" w:lineRule="exact"/>
        <w:jc w:val="right"/>
        <w:textAlignment w:val="center"/>
      </w:pPr>
      <w:r w:rsidRPr="00BE21EE">
        <w:rPr>
          <w:rFonts w:hint="eastAsia"/>
        </w:rPr>
        <w:t>電話・</w:t>
      </w:r>
      <w:r w:rsidRPr="00BE21EE">
        <w:t>FAX</w:t>
      </w:r>
      <w:r w:rsidRPr="00BE21EE">
        <w:rPr>
          <w:rFonts w:hint="eastAsia"/>
        </w:rPr>
        <w:t>番号</w:t>
      </w:r>
      <w:r w:rsidR="003402A4" w:rsidRPr="003402A4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>
        <w:t xml:space="preserve"> </w:t>
      </w:r>
      <w:r w:rsidR="003402A4" w:rsidRPr="003402A4">
        <w:rPr>
          <w:rFonts w:hint="eastAsia"/>
        </w:rPr>
        <w:t xml:space="preserve">　　　　　</w:t>
      </w:r>
    </w:p>
    <w:p w14:paraId="0EE77595" w14:textId="77777777" w:rsidR="00BE21EE" w:rsidRDefault="00BE21EE">
      <w:pPr>
        <w:spacing w:line="420" w:lineRule="exact"/>
        <w:jc w:val="right"/>
        <w:textAlignment w:val="center"/>
      </w:pPr>
    </w:p>
    <w:p w14:paraId="60968D53" w14:textId="77777777" w:rsidR="00BE21EE" w:rsidRPr="00BE21EE" w:rsidRDefault="00BE21EE">
      <w:pPr>
        <w:spacing w:line="420" w:lineRule="exact"/>
        <w:jc w:val="right"/>
        <w:textAlignment w:val="center"/>
      </w:pPr>
      <w:r w:rsidRPr="00BE21EE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0AB88BD6" w14:textId="77777777" w:rsidR="000259AF" w:rsidRDefault="000259AF">
      <w:pPr>
        <w:spacing w:line="420" w:lineRule="exact"/>
        <w:textAlignment w:val="center"/>
      </w:pPr>
    </w:p>
    <w:p w14:paraId="64D94CAF" w14:textId="77777777" w:rsidR="000259AF" w:rsidRDefault="000259AF">
      <w:pPr>
        <w:spacing w:line="420" w:lineRule="exact"/>
        <w:textAlignment w:val="center"/>
      </w:pPr>
      <w:r>
        <w:rPr>
          <w:rFonts w:hint="eastAsia"/>
        </w:rPr>
        <w:t xml:space="preserve">　次のとおり自主防犯活動団体の登録内容を変更したので、関係書類を添えて届け出ます。</w:t>
      </w:r>
    </w:p>
    <w:p w14:paraId="7F5FBB66" w14:textId="77777777" w:rsidR="000259AF" w:rsidRDefault="000259AF">
      <w:pPr>
        <w:spacing w:line="420" w:lineRule="exact"/>
        <w:textAlignment w:val="center"/>
      </w:pPr>
    </w:p>
    <w:p w14:paraId="16A5327E" w14:textId="77777777" w:rsidR="000259AF" w:rsidRDefault="000259AF">
      <w:pPr>
        <w:spacing w:line="420" w:lineRule="exact"/>
        <w:textAlignment w:val="center"/>
      </w:pPr>
      <w:r>
        <w:t>1</w:t>
      </w:r>
      <w:r>
        <w:rPr>
          <w:rFonts w:hint="eastAsia"/>
        </w:rPr>
        <w:t xml:space="preserve">　変更内容</w:t>
      </w:r>
    </w:p>
    <w:p w14:paraId="5A8EB7C1" w14:textId="77777777" w:rsidR="000259AF" w:rsidRDefault="000259AF">
      <w:pPr>
        <w:spacing w:line="420" w:lineRule="exact"/>
        <w:textAlignment w:val="center"/>
      </w:pPr>
    </w:p>
    <w:p w14:paraId="302C58DB" w14:textId="77777777" w:rsidR="000259AF" w:rsidRDefault="000259AF">
      <w:pPr>
        <w:spacing w:line="420" w:lineRule="exact"/>
        <w:textAlignment w:val="center"/>
      </w:pPr>
    </w:p>
    <w:p w14:paraId="3059990F" w14:textId="77777777" w:rsidR="003402A4" w:rsidRDefault="003402A4" w:rsidP="003402A4">
      <w:pPr>
        <w:spacing w:line="420" w:lineRule="exact"/>
        <w:textAlignment w:val="center"/>
      </w:pPr>
      <w:r>
        <w:t>2</w:t>
      </w:r>
      <w:r>
        <w:rPr>
          <w:rFonts w:hint="eastAsia"/>
        </w:rPr>
        <w:t xml:space="preserve">　変更年月日　　　　　　　　年　　月　　日</w:t>
      </w:r>
    </w:p>
    <w:p w14:paraId="7851A392" w14:textId="77777777" w:rsidR="003402A4" w:rsidRDefault="003402A4" w:rsidP="003402A4">
      <w:pPr>
        <w:spacing w:line="420" w:lineRule="exact"/>
        <w:textAlignment w:val="center"/>
      </w:pPr>
    </w:p>
    <w:p w14:paraId="6EFD110C" w14:textId="77777777" w:rsidR="003402A4" w:rsidRDefault="003402A4" w:rsidP="003402A4">
      <w:pPr>
        <w:spacing w:line="420" w:lineRule="exact"/>
        <w:textAlignment w:val="center"/>
      </w:pPr>
    </w:p>
    <w:p w14:paraId="7D83E0AF" w14:textId="77777777" w:rsidR="000259AF" w:rsidRDefault="000259AF">
      <w:pPr>
        <w:spacing w:line="420" w:lineRule="exact"/>
        <w:textAlignment w:val="center"/>
      </w:pPr>
    </w:p>
    <w:p w14:paraId="474F85FF" w14:textId="77777777" w:rsidR="000259AF" w:rsidRDefault="000259AF">
      <w:pPr>
        <w:spacing w:line="420" w:lineRule="exact"/>
        <w:textAlignment w:val="center"/>
      </w:pPr>
    </w:p>
    <w:sectPr w:rsidR="000259AF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58EDC" w14:textId="77777777" w:rsidR="0096014E" w:rsidRDefault="0096014E" w:rsidP="00B82B69">
      <w:r>
        <w:separator/>
      </w:r>
    </w:p>
  </w:endnote>
  <w:endnote w:type="continuationSeparator" w:id="0">
    <w:p w14:paraId="2E1EBF45" w14:textId="77777777" w:rsidR="0096014E" w:rsidRDefault="0096014E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AA48D" w14:textId="77777777" w:rsidR="0096014E" w:rsidRDefault="0096014E" w:rsidP="00B82B69">
      <w:r>
        <w:separator/>
      </w:r>
    </w:p>
  </w:footnote>
  <w:footnote w:type="continuationSeparator" w:id="0">
    <w:p w14:paraId="5FFC0436" w14:textId="77777777" w:rsidR="0096014E" w:rsidRDefault="0096014E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AF"/>
    <w:rsid w:val="000259AF"/>
    <w:rsid w:val="000620F5"/>
    <w:rsid w:val="003402A4"/>
    <w:rsid w:val="0038166F"/>
    <w:rsid w:val="005011B0"/>
    <w:rsid w:val="00682A84"/>
    <w:rsid w:val="007B06CA"/>
    <w:rsid w:val="0096014E"/>
    <w:rsid w:val="00A370D2"/>
    <w:rsid w:val="00B11BA1"/>
    <w:rsid w:val="00B82B69"/>
    <w:rsid w:val="00BE21EE"/>
    <w:rsid w:val="00CF4A4A"/>
    <w:rsid w:val="00D32486"/>
    <w:rsid w:val="00EA5B99"/>
    <w:rsid w:val="00F51F15"/>
    <w:rsid w:val="00F6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CE8F48"/>
  <w14:defaultImageDpi w14:val="0"/>
  <w15:docId w15:val="{9B705044-835B-4BE6-95FA-483067DD9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2026-02-25T05:59:00Z</dcterms:created>
  <dcterms:modified xsi:type="dcterms:W3CDTF">2026-02-25T05:59:00Z</dcterms:modified>
</cp:coreProperties>
</file>