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0F76B" w14:textId="77777777" w:rsidR="003E12DF" w:rsidRDefault="003E12DF">
      <w:r>
        <w:rPr>
          <w:rFonts w:hint="eastAsia"/>
        </w:rPr>
        <w:t>第</w:t>
      </w:r>
      <w:r>
        <w:t>1</w:t>
      </w:r>
      <w:r>
        <w:rPr>
          <w:rFonts w:hint="eastAsia"/>
        </w:rPr>
        <w:t>号様式</w:t>
      </w:r>
      <w:r>
        <w:t>(</w:t>
      </w:r>
      <w:r>
        <w:rPr>
          <w:rFonts w:hint="eastAsia"/>
        </w:rPr>
        <w:t>第</w:t>
      </w:r>
      <w:r>
        <w:t>2</w:t>
      </w:r>
      <w:r>
        <w:rPr>
          <w:rFonts w:hint="eastAsia"/>
        </w:rPr>
        <w:t>条関係</w:t>
      </w:r>
      <w:r>
        <w:t>)</w:t>
      </w:r>
    </w:p>
    <w:p w14:paraId="4BA07D0A" w14:textId="77777777" w:rsidR="003E12DF" w:rsidRDefault="003E12DF">
      <w:pPr>
        <w:spacing w:line="440" w:lineRule="exact"/>
        <w:textAlignment w:val="center"/>
      </w:pPr>
    </w:p>
    <w:p w14:paraId="66E9D92D" w14:textId="77777777" w:rsidR="003E12DF" w:rsidRDefault="003E12DF">
      <w:pPr>
        <w:spacing w:line="440" w:lineRule="exact"/>
        <w:jc w:val="center"/>
        <w:textAlignment w:val="center"/>
      </w:pPr>
      <w:r>
        <w:rPr>
          <w:rFonts w:hint="eastAsia"/>
        </w:rPr>
        <w:t>草加市自主防犯団体登録届</w:t>
      </w:r>
    </w:p>
    <w:p w14:paraId="343D71E9" w14:textId="77777777" w:rsidR="003E12DF" w:rsidRDefault="003E12DF">
      <w:pPr>
        <w:spacing w:line="440" w:lineRule="exact"/>
        <w:textAlignment w:val="center"/>
      </w:pPr>
    </w:p>
    <w:p w14:paraId="3447B3F6" w14:textId="77777777" w:rsidR="003E12DF" w:rsidRDefault="003E12DF">
      <w:pPr>
        <w:spacing w:line="440" w:lineRule="exact"/>
        <w:jc w:val="right"/>
        <w:textAlignment w:val="center"/>
      </w:pPr>
      <w:r>
        <w:rPr>
          <w:rFonts w:hint="eastAsia"/>
        </w:rPr>
        <w:t xml:space="preserve">年　　月　　日　　</w:t>
      </w:r>
    </w:p>
    <w:p w14:paraId="3DCFC6AC" w14:textId="77777777" w:rsidR="003E12DF" w:rsidRDefault="003E12DF">
      <w:pPr>
        <w:spacing w:line="440" w:lineRule="exact"/>
        <w:textAlignment w:val="center"/>
      </w:pPr>
    </w:p>
    <w:p w14:paraId="67059A4F" w14:textId="77777777" w:rsidR="003E12DF" w:rsidRDefault="003E12DF">
      <w:pPr>
        <w:spacing w:line="440" w:lineRule="exact"/>
        <w:textAlignment w:val="center"/>
      </w:pPr>
      <w:r>
        <w:rPr>
          <w:rFonts w:hint="eastAsia"/>
        </w:rPr>
        <w:t xml:space="preserve">　</w:t>
      </w:r>
      <w:r w:rsidR="002545CE" w:rsidRPr="002545CE">
        <w:rPr>
          <w:rFonts w:hint="eastAsia"/>
        </w:rPr>
        <w:t>草加市長　　　　宛て</w:t>
      </w:r>
    </w:p>
    <w:p w14:paraId="5CFDC321" w14:textId="77777777" w:rsidR="003E12DF" w:rsidRDefault="003E12DF">
      <w:pPr>
        <w:spacing w:line="440" w:lineRule="exact"/>
        <w:textAlignment w:val="center"/>
      </w:pPr>
    </w:p>
    <w:p w14:paraId="0E33C18D" w14:textId="77777777" w:rsidR="003E12DF" w:rsidRDefault="003E12DF">
      <w:pPr>
        <w:spacing w:line="440" w:lineRule="exact"/>
        <w:jc w:val="right"/>
        <w:textAlignment w:val="center"/>
      </w:pPr>
      <w:r>
        <w:rPr>
          <w:rFonts w:hint="eastAsia"/>
        </w:rPr>
        <w:t xml:space="preserve">団体名　　　　　　　　　　　　　　　　</w:t>
      </w:r>
    </w:p>
    <w:p w14:paraId="7294FBA9" w14:textId="77777777" w:rsidR="003E12DF" w:rsidRDefault="003E12DF" w:rsidP="00D947E0">
      <w:pPr>
        <w:spacing w:line="260" w:lineRule="exact"/>
        <w:textAlignment w:val="center"/>
      </w:pPr>
    </w:p>
    <w:p w14:paraId="5887807F" w14:textId="77777777" w:rsidR="003E12DF" w:rsidRDefault="003E12DF">
      <w:pPr>
        <w:spacing w:line="440" w:lineRule="exact"/>
        <w:jc w:val="right"/>
        <w:textAlignment w:val="center"/>
      </w:pPr>
      <w:r>
        <w:rPr>
          <w:rFonts w:hint="eastAsia"/>
        </w:rPr>
        <w:t xml:space="preserve">代表者　住所　　　　　　　　　　　　　</w:t>
      </w:r>
    </w:p>
    <w:p w14:paraId="61597CF3" w14:textId="77777777" w:rsidR="00D947E0" w:rsidRDefault="00D947E0" w:rsidP="00D947E0">
      <w:pPr>
        <w:spacing w:line="260" w:lineRule="exact"/>
        <w:textAlignment w:val="center"/>
      </w:pPr>
    </w:p>
    <w:p w14:paraId="411B56EF" w14:textId="77777777" w:rsidR="003E12DF" w:rsidRDefault="003E12DF">
      <w:pPr>
        <w:spacing w:line="440" w:lineRule="exact"/>
        <w:jc w:val="right"/>
        <w:textAlignment w:val="center"/>
      </w:pPr>
      <w:r>
        <w:rPr>
          <w:rFonts w:hint="eastAsia"/>
        </w:rPr>
        <w:t xml:space="preserve">氏名　　　　　　　　　　</w:t>
      </w:r>
      <w:r w:rsidR="00915512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</w:p>
    <w:p w14:paraId="50E2F4CD" w14:textId="77777777" w:rsidR="00D947E0" w:rsidRDefault="00D947E0" w:rsidP="00D947E0">
      <w:pPr>
        <w:spacing w:line="260" w:lineRule="exact"/>
        <w:textAlignment w:val="center"/>
      </w:pPr>
    </w:p>
    <w:p w14:paraId="2DD63E7B" w14:textId="77777777" w:rsidR="003E12DF" w:rsidRDefault="009806F8">
      <w:pPr>
        <w:spacing w:line="440" w:lineRule="exact"/>
        <w:jc w:val="right"/>
        <w:textAlignment w:val="center"/>
      </w:pPr>
      <w:r w:rsidRPr="009806F8">
        <w:rPr>
          <w:rFonts w:hint="eastAsia"/>
        </w:rPr>
        <w:t>電話・</w:t>
      </w:r>
      <w:r w:rsidRPr="009806F8">
        <w:t>FAX</w:t>
      </w:r>
      <w:r w:rsidRPr="009806F8">
        <w:rPr>
          <w:rFonts w:hint="eastAsia"/>
        </w:rPr>
        <w:t>番号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 xml:space="preserve">　　</w:t>
      </w:r>
      <w:r w:rsidR="002545CE">
        <w:rPr>
          <w:rFonts w:hint="eastAsia"/>
        </w:rPr>
        <w:t xml:space="preserve">　　　　　</w:t>
      </w:r>
    </w:p>
    <w:p w14:paraId="0F27BEA4" w14:textId="77777777" w:rsidR="00D947E0" w:rsidRDefault="00D947E0" w:rsidP="00D947E0">
      <w:pPr>
        <w:spacing w:line="260" w:lineRule="exact"/>
        <w:textAlignment w:val="center"/>
      </w:pPr>
    </w:p>
    <w:p w14:paraId="02C957C6" w14:textId="77777777" w:rsidR="009806F8" w:rsidRPr="009806F8" w:rsidRDefault="009806F8">
      <w:pPr>
        <w:spacing w:line="440" w:lineRule="exact"/>
        <w:jc w:val="right"/>
        <w:textAlignment w:val="center"/>
      </w:pPr>
      <w:r w:rsidRPr="009806F8">
        <w:rPr>
          <w:rFonts w:hint="eastAsia"/>
        </w:rPr>
        <w:t>メールアドレス</w:t>
      </w:r>
      <w:r>
        <w:rPr>
          <w:rFonts w:hint="eastAsia"/>
        </w:rPr>
        <w:t xml:space="preserve">　　　　　　　　</w:t>
      </w:r>
    </w:p>
    <w:p w14:paraId="0138F145" w14:textId="77777777" w:rsidR="00D947E0" w:rsidRDefault="00D947E0" w:rsidP="00D947E0">
      <w:pPr>
        <w:spacing w:line="260" w:lineRule="exact"/>
        <w:textAlignment w:val="center"/>
      </w:pPr>
    </w:p>
    <w:p w14:paraId="008C893D" w14:textId="77777777" w:rsidR="003E12DF" w:rsidRDefault="003E12DF">
      <w:pPr>
        <w:spacing w:line="440" w:lineRule="exact"/>
        <w:textAlignment w:val="center"/>
      </w:pPr>
      <w:r>
        <w:rPr>
          <w:rFonts w:hint="eastAsia"/>
        </w:rPr>
        <w:t xml:space="preserve">　次のとおり自主防犯活動を実施するので、関係書類を添えて届け出ます。</w:t>
      </w:r>
    </w:p>
    <w:p w14:paraId="2A7990DE" w14:textId="77777777" w:rsidR="003E12DF" w:rsidRDefault="003E12DF">
      <w:pPr>
        <w:spacing w:line="440" w:lineRule="exact"/>
        <w:textAlignment w:val="center"/>
      </w:pPr>
    </w:p>
    <w:p w14:paraId="14B765B5" w14:textId="77777777" w:rsidR="003E12DF" w:rsidRDefault="003E12DF">
      <w:pPr>
        <w:spacing w:line="440" w:lineRule="exact"/>
        <w:textAlignment w:val="center"/>
      </w:pPr>
      <w:r>
        <w:t>1</w:t>
      </w:r>
      <w:r>
        <w:rPr>
          <w:rFonts w:hint="eastAsia"/>
        </w:rPr>
        <w:t xml:space="preserve">　団体名</w:t>
      </w:r>
    </w:p>
    <w:p w14:paraId="5AC57A43" w14:textId="77777777" w:rsidR="003E12DF" w:rsidRDefault="003E12DF">
      <w:pPr>
        <w:spacing w:line="440" w:lineRule="exact"/>
        <w:textAlignment w:val="center"/>
      </w:pPr>
    </w:p>
    <w:p w14:paraId="64F04E4E" w14:textId="77777777" w:rsidR="003E12DF" w:rsidRDefault="00484232">
      <w:pPr>
        <w:spacing w:line="440" w:lineRule="exact"/>
        <w:textAlignment w:val="center"/>
      </w:pPr>
      <w:r w:rsidRPr="00484232">
        <w:t>2</w:t>
      </w:r>
      <w:r w:rsidRPr="00484232">
        <w:rPr>
          <w:rFonts w:hint="eastAsia"/>
        </w:rPr>
        <w:t xml:space="preserve">　代表者住所　　</w:t>
      </w:r>
      <w:r w:rsidRPr="00484232">
        <w:t>(</w:t>
      </w:r>
      <w:r w:rsidRPr="00484232">
        <w:rPr>
          <w:rFonts w:hint="eastAsia"/>
        </w:rPr>
        <w:t>□　代表者同じ</w:t>
      </w:r>
      <w:r w:rsidRPr="00484232">
        <w:t>)</w:t>
      </w:r>
    </w:p>
    <w:p w14:paraId="71F8EABD" w14:textId="77777777" w:rsidR="003E12DF" w:rsidRDefault="003E12DF">
      <w:pPr>
        <w:spacing w:line="440" w:lineRule="exact"/>
        <w:textAlignment w:val="center"/>
      </w:pPr>
    </w:p>
    <w:p w14:paraId="75523DC8" w14:textId="77777777" w:rsidR="003E12DF" w:rsidRDefault="003E12DF">
      <w:pPr>
        <w:spacing w:line="440" w:lineRule="exact"/>
        <w:textAlignment w:val="center"/>
      </w:pPr>
      <w:r>
        <w:t>3</w:t>
      </w:r>
      <w:r>
        <w:rPr>
          <w:rFonts w:hint="eastAsia"/>
        </w:rPr>
        <w:t xml:space="preserve">　設立年月日　　　　　　　　年　　月　　日</w:t>
      </w:r>
    </w:p>
    <w:p w14:paraId="6F191BDD" w14:textId="77777777" w:rsidR="003E12DF" w:rsidRDefault="003E12DF">
      <w:pPr>
        <w:spacing w:line="440" w:lineRule="exact"/>
        <w:textAlignment w:val="center"/>
      </w:pPr>
    </w:p>
    <w:p w14:paraId="314ED104" w14:textId="77777777" w:rsidR="003E12DF" w:rsidRDefault="003E12DF">
      <w:pPr>
        <w:spacing w:line="440" w:lineRule="exact"/>
        <w:textAlignment w:val="center"/>
      </w:pPr>
      <w:r>
        <w:t>4</w:t>
      </w:r>
      <w:r>
        <w:rPr>
          <w:rFonts w:hint="eastAsia"/>
        </w:rPr>
        <w:t xml:space="preserve">　構成員数　　　　　　　　　　　　　　　人</w:t>
      </w:r>
    </w:p>
    <w:p w14:paraId="37B5574D" w14:textId="77777777" w:rsidR="003E12DF" w:rsidRDefault="003E12DF">
      <w:pPr>
        <w:spacing w:line="440" w:lineRule="exact"/>
        <w:textAlignment w:val="center"/>
      </w:pPr>
    </w:p>
    <w:p w14:paraId="42E2FE70" w14:textId="77777777" w:rsidR="003E12DF" w:rsidRDefault="003E12DF">
      <w:pPr>
        <w:spacing w:line="440" w:lineRule="exact"/>
        <w:textAlignment w:val="center"/>
      </w:pPr>
      <w:r>
        <w:t>5</w:t>
      </w:r>
      <w:r>
        <w:rPr>
          <w:rFonts w:hint="eastAsia"/>
        </w:rPr>
        <w:t xml:space="preserve">　添付書類</w:t>
      </w:r>
    </w:p>
    <w:p w14:paraId="1947E3E2" w14:textId="77777777" w:rsidR="003E12DF" w:rsidRDefault="003E12DF">
      <w:pPr>
        <w:spacing w:line="440" w:lineRule="exact"/>
        <w:textAlignment w:val="center"/>
      </w:pPr>
      <w:r>
        <w:rPr>
          <w:rFonts w:hint="eastAsia"/>
        </w:rPr>
        <w:t xml:space="preserve">　</w:t>
      </w:r>
      <w:r>
        <w:t>(1)</w:t>
      </w:r>
      <w:r>
        <w:rPr>
          <w:rFonts w:hint="eastAsia"/>
        </w:rPr>
        <w:t xml:space="preserve">　規約</w:t>
      </w:r>
    </w:p>
    <w:p w14:paraId="75FE1CBB" w14:textId="77777777" w:rsidR="003E12DF" w:rsidRDefault="003E12DF">
      <w:pPr>
        <w:spacing w:line="440" w:lineRule="exact"/>
        <w:textAlignment w:val="center"/>
      </w:pPr>
    </w:p>
    <w:p w14:paraId="30A124A6" w14:textId="77777777" w:rsidR="00484232" w:rsidRDefault="003E12DF" w:rsidP="00484232">
      <w:pPr>
        <w:spacing w:line="440" w:lineRule="exact"/>
        <w:textAlignment w:val="center"/>
      </w:pPr>
      <w:r>
        <w:rPr>
          <w:rFonts w:hint="eastAsia"/>
        </w:rPr>
        <w:t xml:space="preserve">　</w:t>
      </w:r>
      <w:r w:rsidR="00484232">
        <w:t>(2)</w:t>
      </w:r>
      <w:r w:rsidR="00484232">
        <w:rPr>
          <w:rFonts w:hint="eastAsia"/>
        </w:rPr>
        <w:t xml:space="preserve">　構成員名簿</w:t>
      </w:r>
    </w:p>
    <w:p w14:paraId="3107D1BE" w14:textId="77777777" w:rsidR="00484232" w:rsidRDefault="00484232" w:rsidP="00484232">
      <w:pPr>
        <w:spacing w:line="440" w:lineRule="exact"/>
        <w:textAlignment w:val="center"/>
      </w:pPr>
    </w:p>
    <w:p w14:paraId="14062CE9" w14:textId="77777777" w:rsidR="00484232" w:rsidRDefault="00484232" w:rsidP="00484232">
      <w:pPr>
        <w:spacing w:line="440" w:lineRule="exact"/>
        <w:textAlignment w:val="center"/>
      </w:pPr>
    </w:p>
    <w:sectPr w:rsidR="00484232" w:rsidSect="00852DE0">
      <w:pgSz w:w="11906" w:h="16838" w:code="9"/>
      <w:pgMar w:top="1134" w:right="1701" w:bottom="1134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ADB9B" w14:textId="77777777" w:rsidR="00DA70E0" w:rsidRDefault="00DA70E0" w:rsidP="00B82B69">
      <w:r>
        <w:separator/>
      </w:r>
    </w:p>
  </w:endnote>
  <w:endnote w:type="continuationSeparator" w:id="0">
    <w:p w14:paraId="0412F23E" w14:textId="77777777" w:rsidR="00DA70E0" w:rsidRDefault="00DA70E0" w:rsidP="00B82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A0080" w14:textId="77777777" w:rsidR="00DA70E0" w:rsidRDefault="00DA70E0" w:rsidP="00B82B69">
      <w:r>
        <w:separator/>
      </w:r>
    </w:p>
  </w:footnote>
  <w:footnote w:type="continuationSeparator" w:id="0">
    <w:p w14:paraId="0B636D2F" w14:textId="77777777" w:rsidR="00DA70E0" w:rsidRDefault="00DA70E0" w:rsidP="00B82B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ttachedTemplate r:id="rId1"/>
  <w:doNotTrackFormatting/>
  <w:defaultTabStop w:val="851"/>
  <w:drawingGridHorizontalSpacing w:val="105"/>
  <w:drawingGridVerticalSpacing w:val="335"/>
  <w:displayHorizontalDrawingGridEvery w:val="2"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2DF"/>
    <w:rsid w:val="002545CE"/>
    <w:rsid w:val="003E12DF"/>
    <w:rsid w:val="00484232"/>
    <w:rsid w:val="005A4B34"/>
    <w:rsid w:val="006854AF"/>
    <w:rsid w:val="00740395"/>
    <w:rsid w:val="00826268"/>
    <w:rsid w:val="00852DE0"/>
    <w:rsid w:val="00915512"/>
    <w:rsid w:val="009806F8"/>
    <w:rsid w:val="00A93852"/>
    <w:rsid w:val="00AA508C"/>
    <w:rsid w:val="00B82B69"/>
    <w:rsid w:val="00BD4C1E"/>
    <w:rsid w:val="00CB4DB1"/>
    <w:rsid w:val="00D947E0"/>
    <w:rsid w:val="00DA70E0"/>
    <w:rsid w:val="00F86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E7A58C"/>
  <w14:defaultImageDpi w14:val="0"/>
  <w15:docId w15:val="{09BEED01-4480-4262-9456-E6452FD49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&#65411;&#65438;&#65405;&#65400;&#65412;&#65391;&#65420;&#65439;\&#21021;&#26399;&#27083;&#31689;&#12486;&#12531;&#12503;&#12524;&#12540;&#12488;\RB&#65293;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RB－EF.dot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</cp:revision>
  <dcterms:created xsi:type="dcterms:W3CDTF">2026-02-25T05:59:00Z</dcterms:created>
  <dcterms:modified xsi:type="dcterms:W3CDTF">2026-02-25T05:59:00Z</dcterms:modified>
</cp:coreProperties>
</file>