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0AC22" w14:textId="77777777" w:rsidR="00C441DE" w:rsidRDefault="00C441DE">
      <w:r>
        <w:rPr>
          <w:rFonts w:hint="eastAsia"/>
        </w:rPr>
        <w:t>第</w:t>
      </w:r>
      <w:r>
        <w:t>6</w:t>
      </w:r>
      <w:r>
        <w:rPr>
          <w:rFonts w:hint="eastAsia"/>
        </w:rPr>
        <w:t>号様式</w:t>
      </w:r>
      <w:r>
        <w:t>(</w:t>
      </w:r>
      <w:r>
        <w:rPr>
          <w:rFonts w:hint="eastAsia"/>
        </w:rPr>
        <w:t>第</w:t>
      </w:r>
      <w:r>
        <w:t>15</w:t>
      </w:r>
      <w:r>
        <w:rPr>
          <w:rFonts w:hint="eastAsia"/>
        </w:rPr>
        <w:t>条関係</w:t>
      </w:r>
      <w:r>
        <w:t>)</w:t>
      </w:r>
    </w:p>
    <w:p w14:paraId="43483911" w14:textId="77777777" w:rsidR="00C441DE" w:rsidRDefault="00C441DE"/>
    <w:p w14:paraId="44C21B2A" w14:textId="77777777" w:rsidR="00C441DE" w:rsidRDefault="00C441DE">
      <w:pPr>
        <w:jc w:val="center"/>
      </w:pPr>
      <w:r>
        <w:rPr>
          <w:rFonts w:hint="eastAsia"/>
        </w:rPr>
        <w:t>特定商業施設近隣関係住民意見配慮結果報告書</w:t>
      </w:r>
    </w:p>
    <w:p w14:paraId="65990554" w14:textId="77777777" w:rsidR="00C441DE" w:rsidRDefault="00C441DE"/>
    <w:p w14:paraId="3A6E5702" w14:textId="77777777" w:rsidR="00C441DE" w:rsidRDefault="00C441DE">
      <w:pPr>
        <w:jc w:val="right"/>
      </w:pPr>
      <w:r>
        <w:rPr>
          <w:rFonts w:hint="eastAsia"/>
        </w:rPr>
        <w:t xml:space="preserve">年　　月　　日　</w:t>
      </w:r>
    </w:p>
    <w:p w14:paraId="360CCC5B" w14:textId="77777777" w:rsidR="00C441DE" w:rsidRDefault="00C441DE"/>
    <w:p w14:paraId="240896BA" w14:textId="77777777" w:rsidR="00C441DE" w:rsidRDefault="00C441DE">
      <w:r>
        <w:rPr>
          <w:rFonts w:hint="eastAsia"/>
        </w:rPr>
        <w:t xml:space="preserve">　草加市長　　　　　　　　　　あて</w:t>
      </w:r>
    </w:p>
    <w:p w14:paraId="788B24F9" w14:textId="77777777" w:rsidR="00C441DE" w:rsidRDefault="00C441DE"/>
    <w:p w14:paraId="0D1668A2" w14:textId="77777777" w:rsidR="00C441DE" w:rsidRDefault="00C441DE">
      <w:pPr>
        <w:jc w:val="right"/>
      </w:pPr>
      <w:r>
        <w:rPr>
          <w:rFonts w:hint="eastAsia"/>
          <w:spacing w:val="120"/>
        </w:rPr>
        <w:t>所在</w:t>
      </w:r>
      <w:r>
        <w:rPr>
          <w:rFonts w:hint="eastAsia"/>
        </w:rPr>
        <w:t xml:space="preserve">地　　　　　　　　　　　　</w:t>
      </w:r>
    </w:p>
    <w:p w14:paraId="2FB8D237" w14:textId="77777777" w:rsidR="00C441DE" w:rsidRDefault="00C441DE">
      <w:pPr>
        <w:jc w:val="right"/>
      </w:pPr>
      <w:r>
        <w:rPr>
          <w:rFonts w:hint="eastAsia"/>
        </w:rPr>
        <w:t xml:space="preserve">事業主　</w:t>
      </w:r>
      <w:r>
        <w:rPr>
          <w:rFonts w:hint="eastAsia"/>
          <w:spacing w:val="360"/>
        </w:rPr>
        <w:t>名</w:t>
      </w:r>
      <w:r>
        <w:rPr>
          <w:rFonts w:hint="eastAsia"/>
        </w:rPr>
        <w:t xml:space="preserve">称　　　　　　　　　　　　</w:t>
      </w:r>
    </w:p>
    <w:p w14:paraId="606546C5" w14:textId="30DCF718" w:rsidR="00C441DE" w:rsidRDefault="00C441DE">
      <w:pPr>
        <w:jc w:val="right"/>
      </w:pPr>
      <w:r>
        <w:rPr>
          <w:rFonts w:hint="eastAsia"/>
          <w:spacing w:val="52"/>
        </w:rPr>
        <w:t>代表者</w:t>
      </w:r>
      <w:r>
        <w:rPr>
          <w:rFonts w:hint="eastAsia"/>
        </w:rPr>
        <w:t xml:space="preserve">名　　　　　　　　　　</w:t>
      </w:r>
      <w:r w:rsidR="00620958">
        <w:rPr>
          <w:rFonts w:hint="eastAsia"/>
        </w:rPr>
        <w:t xml:space="preserve">　</w:t>
      </w:r>
      <w:r>
        <w:rPr>
          <w:rFonts w:hint="eastAsia"/>
        </w:rPr>
        <w:t xml:space="preserve">　</w:t>
      </w:r>
    </w:p>
    <w:p w14:paraId="2858D5A6" w14:textId="77777777" w:rsidR="00C441DE" w:rsidRDefault="00C441DE">
      <w:pPr>
        <w:jc w:val="right"/>
      </w:pPr>
      <w:r>
        <w:rPr>
          <w:rFonts w:hint="eastAsia"/>
          <w:spacing w:val="52"/>
        </w:rPr>
        <w:t>電話番</w:t>
      </w:r>
      <w:r>
        <w:rPr>
          <w:rFonts w:hint="eastAsia"/>
        </w:rPr>
        <w:t xml:space="preserve">号　　　　　　　　　　　　</w:t>
      </w:r>
    </w:p>
    <w:p w14:paraId="73091239" w14:textId="77777777" w:rsidR="00C441DE" w:rsidRDefault="00C441DE"/>
    <w:p w14:paraId="3E0D1B81" w14:textId="77777777" w:rsidR="00C441DE" w:rsidRDefault="00C441DE"/>
    <w:p w14:paraId="17E4F503" w14:textId="77777777" w:rsidR="00C441DE" w:rsidRDefault="00C441DE">
      <w:r>
        <w:rPr>
          <w:rFonts w:hint="eastAsia"/>
        </w:rPr>
        <w:t xml:space="preserve">　草加市特定商業施設の出店及び営業に伴う居住環境の保全に関する条例第</w:t>
      </w:r>
      <w:r>
        <w:t>9</w:t>
      </w:r>
      <w:r>
        <w:rPr>
          <w:rFonts w:hint="eastAsia"/>
        </w:rPr>
        <w:t>条第</w:t>
      </w:r>
      <w:r>
        <w:t>2</w:t>
      </w:r>
      <w:r>
        <w:rPr>
          <w:rFonts w:hint="eastAsia"/>
        </w:rPr>
        <w:t>項の規定に基づき、次のとおり報告します。</w:t>
      </w:r>
    </w:p>
    <w:p w14:paraId="45984310" w14:textId="77777777" w:rsidR="00C441DE" w:rsidRDefault="00C441DE"/>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48"/>
        <w:gridCol w:w="5943"/>
      </w:tblGrid>
      <w:tr w:rsidR="00C441DE" w14:paraId="33F943D9" w14:textId="77777777">
        <w:trPr>
          <w:cantSplit/>
          <w:trHeight w:val="413"/>
        </w:trPr>
        <w:tc>
          <w:tcPr>
            <w:tcW w:w="2548" w:type="dxa"/>
            <w:vAlign w:val="center"/>
          </w:tcPr>
          <w:p w14:paraId="7D51A7E2" w14:textId="77777777" w:rsidR="00C441DE" w:rsidRDefault="00C441DE">
            <w:r>
              <w:rPr>
                <w:rFonts w:hint="eastAsia"/>
              </w:rPr>
              <w:t>近隣関係住民から提出された意見</w:t>
            </w:r>
          </w:p>
        </w:tc>
        <w:tc>
          <w:tcPr>
            <w:tcW w:w="5943" w:type="dxa"/>
            <w:vAlign w:val="center"/>
          </w:tcPr>
          <w:p w14:paraId="40A27898" w14:textId="77777777" w:rsidR="00C441DE" w:rsidRDefault="00C441DE">
            <w:pPr>
              <w:jc w:val="center"/>
            </w:pPr>
            <w:r>
              <w:rPr>
                <w:rFonts w:hint="eastAsia"/>
              </w:rPr>
              <w:t>近隣関係住民から提出された意見に対する措置事項</w:t>
            </w:r>
          </w:p>
        </w:tc>
      </w:tr>
      <w:tr w:rsidR="00C441DE" w14:paraId="24E92E2B" w14:textId="77777777">
        <w:trPr>
          <w:cantSplit/>
          <w:trHeight w:val="5431"/>
        </w:trPr>
        <w:tc>
          <w:tcPr>
            <w:tcW w:w="2548" w:type="dxa"/>
            <w:vAlign w:val="center"/>
          </w:tcPr>
          <w:p w14:paraId="7CACB37F" w14:textId="77777777" w:rsidR="00C441DE" w:rsidRDefault="00C441DE">
            <w:r>
              <w:rPr>
                <w:rFonts w:hint="eastAsia"/>
              </w:rPr>
              <w:t xml:space="preserve">　</w:t>
            </w:r>
          </w:p>
        </w:tc>
        <w:tc>
          <w:tcPr>
            <w:tcW w:w="5943" w:type="dxa"/>
            <w:vAlign w:val="center"/>
          </w:tcPr>
          <w:p w14:paraId="086EFCE9" w14:textId="77777777" w:rsidR="00C441DE" w:rsidRDefault="00C441DE">
            <w:r>
              <w:rPr>
                <w:rFonts w:hint="eastAsia"/>
              </w:rPr>
              <w:t xml:space="preserve">　</w:t>
            </w:r>
          </w:p>
        </w:tc>
      </w:tr>
    </w:tbl>
    <w:p w14:paraId="209CF1F4" w14:textId="77777777" w:rsidR="00C441DE" w:rsidRDefault="00C441DE"/>
    <w:p w14:paraId="3FFAD84F" w14:textId="77777777" w:rsidR="00C441DE" w:rsidRDefault="00C441DE">
      <w:r>
        <w:rPr>
          <w:rFonts w:hint="eastAsia"/>
        </w:rPr>
        <w:t>※必要に応じて別紙を使用してください。</w:t>
      </w:r>
    </w:p>
    <w:p w14:paraId="15493128" w14:textId="77777777" w:rsidR="00C441DE" w:rsidRDefault="00C441DE"/>
    <w:sectPr w:rsidR="00C441DE">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6EDF7" w14:textId="77777777" w:rsidR="00C441DE" w:rsidRDefault="00C441DE" w:rsidP="00356939">
      <w:r>
        <w:separator/>
      </w:r>
    </w:p>
  </w:endnote>
  <w:endnote w:type="continuationSeparator" w:id="0">
    <w:p w14:paraId="60935D71" w14:textId="77777777" w:rsidR="00C441DE" w:rsidRDefault="00C441DE" w:rsidP="00356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EACCC" w14:textId="77777777" w:rsidR="00C441DE" w:rsidRDefault="00C441DE" w:rsidP="00356939">
      <w:r>
        <w:separator/>
      </w:r>
    </w:p>
  </w:footnote>
  <w:footnote w:type="continuationSeparator" w:id="0">
    <w:p w14:paraId="02EC6F7D" w14:textId="77777777" w:rsidR="00C441DE" w:rsidRDefault="00C441DE" w:rsidP="003569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attachedTemplate r:id="rId1"/>
  <w:defaultTabStop w:val="851"/>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41DE"/>
    <w:rsid w:val="00356939"/>
    <w:rsid w:val="003E6E73"/>
    <w:rsid w:val="00620958"/>
    <w:rsid w:val="00BA5C1C"/>
    <w:rsid w:val="00C441DE"/>
    <w:rsid w:val="00DD0C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EF7B36F"/>
  <w14:defaultImageDpi w14:val="0"/>
  <w15:docId w15:val="{220C7F36-9175-49B7-94E5-26D199E1B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naisyoku\&#12487;&#12473;&#12463;&#12488;&#12483;&#12503;\&#27096;&#24335;.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様式.dot</Template>
  <TotalTime>0</TotalTime>
  <Pages>1</Pages>
  <Words>39</Words>
  <Characters>227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第6号様式(第15条関係)</vt:lpstr>
    </vt:vector>
  </TitlesOfParts>
  <Company/>
  <LinksUpToDate>false</LinksUpToDate>
  <CharactersWithSpaces>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第6号様式(第15条関係)</dc:title>
  <dc:creator>(株)ぎょうせい</dc:creator>
  <cp:lastModifiedBy>草加市役所</cp:lastModifiedBy>
  <cp:revision>3</cp:revision>
  <dcterms:created xsi:type="dcterms:W3CDTF">2014-09-10T09:55:00Z</dcterms:created>
  <dcterms:modified xsi:type="dcterms:W3CDTF">2026-03-03T02:27:00Z</dcterms:modified>
</cp:coreProperties>
</file>