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D7260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979AB95" w14:textId="77777777" w:rsidR="007648D1" w:rsidRPr="00F32816" w:rsidRDefault="007648D1">
      <w:pPr>
        <w:pStyle w:val="a3"/>
        <w:spacing w:line="374" w:lineRule="exact"/>
        <w:jc w:val="center"/>
        <w:rPr>
          <w:rFonts w:ascii="BIZ UD明朝 Medium" w:eastAsia="BIZ UD明朝 Medium" w:hAnsi="BIZ UD明朝 Medium"/>
          <w:spacing w:val="0"/>
        </w:rPr>
      </w:pPr>
      <w:r w:rsidRPr="00F32816">
        <w:rPr>
          <w:rFonts w:ascii="BIZ UD明朝 Medium" w:eastAsia="BIZ UD明朝 Medium" w:hAnsi="BIZ UD明朝 Medium" w:hint="eastAsia"/>
          <w:sz w:val="34"/>
          <w:szCs w:val="34"/>
        </w:rPr>
        <w:t>保　証　人　状　況　書</w:t>
      </w:r>
    </w:p>
    <w:p w14:paraId="1BB835BE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4F27FDC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61FD97C" w14:textId="77777777" w:rsidR="007648D1" w:rsidRPr="00F32816" w:rsidRDefault="003E082B">
      <w:pPr>
        <w:pStyle w:val="a3"/>
        <w:jc w:val="right"/>
        <w:rPr>
          <w:rFonts w:ascii="BIZ UD明朝 Medium" w:eastAsia="BIZ UD明朝 Medium" w:hAnsi="BIZ UD明朝 Medium"/>
          <w:spacing w:val="0"/>
        </w:rPr>
      </w:pPr>
      <w:r w:rsidRPr="00F32816">
        <w:rPr>
          <w:rFonts w:ascii="BIZ UD明朝 Medium" w:eastAsia="BIZ UD明朝 Medium" w:hAnsi="BIZ UD明朝 Medium" w:hint="eastAsia"/>
        </w:rPr>
        <w:t>令和</w:t>
      </w:r>
      <w:r w:rsidR="007648D1" w:rsidRPr="00F32816">
        <w:rPr>
          <w:rFonts w:ascii="BIZ UD明朝 Medium" w:eastAsia="BIZ UD明朝 Medium" w:hAnsi="BIZ UD明朝 Medium" w:hint="eastAsia"/>
        </w:rPr>
        <w:t xml:space="preserve">　　年　　月　　日</w:t>
      </w:r>
    </w:p>
    <w:p w14:paraId="6EE75D95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3CFE20C7" w14:textId="77777777" w:rsidR="007648D1" w:rsidRPr="00F32816" w:rsidRDefault="007648D1">
      <w:pPr>
        <w:pStyle w:val="a3"/>
        <w:spacing w:line="330" w:lineRule="exact"/>
        <w:rPr>
          <w:rFonts w:ascii="BIZ UD明朝 Medium" w:eastAsia="BIZ UD明朝 Medium" w:hAnsi="BIZ UD明朝 Medium"/>
          <w:spacing w:val="0"/>
        </w:rPr>
      </w:pPr>
      <w:r w:rsidRPr="00F32816">
        <w:rPr>
          <w:rFonts w:ascii="BIZ UD明朝 Medium" w:eastAsia="BIZ UD明朝 Medium" w:hAnsi="BIZ UD明朝 Medium" w:hint="eastAsia"/>
          <w:sz w:val="30"/>
          <w:szCs w:val="30"/>
        </w:rPr>
        <w:t>○一般状況</w:t>
      </w:r>
    </w:p>
    <w:p w14:paraId="7C3C51AC" w14:textId="77777777" w:rsidR="007648D1" w:rsidRPr="00F32816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40"/>
        <w:gridCol w:w="2750"/>
        <w:gridCol w:w="660"/>
        <w:gridCol w:w="550"/>
        <w:gridCol w:w="3300"/>
      </w:tblGrid>
      <w:tr w:rsidR="007648D1" w:rsidRPr="00F32816" w14:paraId="2AEA7745" w14:textId="77777777">
        <w:trPr>
          <w:trHeight w:hRule="exact" w:val="327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dotted" w:sz="4" w:space="0" w:color="000000"/>
              <w:right w:val="single" w:sz="4" w:space="0" w:color="000000"/>
            </w:tcBorders>
          </w:tcPr>
          <w:p w14:paraId="31163C74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（フリガナ）</w:t>
            </w:r>
          </w:p>
        </w:tc>
        <w:tc>
          <w:tcPr>
            <w:tcW w:w="7260" w:type="dxa"/>
            <w:gridSpan w:val="4"/>
            <w:tcBorders>
              <w:top w:val="single" w:sz="12" w:space="0" w:color="000000"/>
              <w:left w:val="nil"/>
              <w:bottom w:val="dotted" w:sz="4" w:space="0" w:color="000000"/>
              <w:right w:val="single" w:sz="12" w:space="0" w:color="000000"/>
            </w:tcBorders>
          </w:tcPr>
          <w:p w14:paraId="3D1A097B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F32816" w14:paraId="053BA300" w14:textId="77777777">
        <w:trPr>
          <w:trHeight w:hRule="exact" w:val="545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FEE65C2" w14:textId="77777777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住　　所</w:t>
            </w:r>
          </w:p>
        </w:tc>
        <w:tc>
          <w:tcPr>
            <w:tcW w:w="7260" w:type="dxa"/>
            <w:gridSpan w:val="4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7C2BF8E" w14:textId="208165F2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hint="eastAsia"/>
              </w:rPr>
              <w:t>〒</w:t>
            </w:r>
          </w:p>
        </w:tc>
      </w:tr>
      <w:tr w:rsidR="007648D1" w:rsidRPr="00F32816" w14:paraId="245508D1" w14:textId="77777777">
        <w:trPr>
          <w:cantSplit/>
          <w:trHeight w:hRule="exact" w:val="327"/>
        </w:trPr>
        <w:tc>
          <w:tcPr>
            <w:tcW w:w="1540" w:type="dxa"/>
            <w:tcBorders>
              <w:top w:val="nil"/>
              <w:left w:val="single" w:sz="12" w:space="0" w:color="000000"/>
              <w:bottom w:val="dotted" w:sz="4" w:space="0" w:color="000000"/>
              <w:right w:val="nil"/>
            </w:tcBorders>
          </w:tcPr>
          <w:p w14:paraId="5BE8E694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（フリガナ）</w:t>
            </w:r>
          </w:p>
        </w:tc>
        <w:tc>
          <w:tcPr>
            <w:tcW w:w="3410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10E2A2B8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3850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</w:tcPr>
          <w:p w14:paraId="61893659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電　話</w:t>
            </w:r>
          </w:p>
          <w:p w14:paraId="67F6D570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0367131E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　　　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（　　　　　）</w:t>
            </w:r>
          </w:p>
        </w:tc>
      </w:tr>
      <w:tr w:rsidR="007648D1" w:rsidRPr="00F32816" w14:paraId="2A29B987" w14:textId="77777777">
        <w:trPr>
          <w:cantSplit/>
          <w:trHeight w:hRule="exact" w:val="545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14:paraId="6D400620" w14:textId="77777777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氏　　名</w:t>
            </w:r>
          </w:p>
        </w:tc>
        <w:tc>
          <w:tcPr>
            <w:tcW w:w="34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EF69" w14:textId="1B2D3FC6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</w:t>
            </w:r>
            <w:r w:rsidR="00A1749E" w:rsidRPr="00F32816">
              <w:rPr>
                <w:rFonts w:ascii="BIZ UD明朝 Medium" w:eastAsia="BIZ UD明朝 Medium" w:hAnsi="BIZ UD明朝 Medium" w:cs="Times New Roman" w:hint="eastAsia"/>
                <w:spacing w:val="0"/>
              </w:rPr>
              <w:t xml:space="preserve">   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</w:t>
            </w:r>
          </w:p>
        </w:tc>
        <w:tc>
          <w:tcPr>
            <w:tcW w:w="385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8E87DAB" w14:textId="77777777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F32816" w14:paraId="7D1D337B" w14:textId="77777777">
        <w:trPr>
          <w:trHeight w:hRule="exact" w:val="872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14:paraId="1DBF308F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4AB6A07C" w14:textId="77777777" w:rsidR="007648D1" w:rsidRPr="00F32816" w:rsidRDefault="007648D1">
            <w:pPr>
              <w:pStyle w:val="a3"/>
              <w:jc w:val="center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生年月日</w:t>
            </w:r>
          </w:p>
        </w:tc>
        <w:tc>
          <w:tcPr>
            <w:tcW w:w="7260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B379A46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F26587A" w14:textId="434440C0" w:rsidR="007648D1" w:rsidRPr="00F32816" w:rsidRDefault="007648D1">
            <w:pPr>
              <w:pStyle w:val="a3"/>
              <w:jc w:val="center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hint="eastAsia"/>
              </w:rPr>
              <w:t>昭和</w:t>
            </w:r>
            <w:r w:rsidR="00F32816">
              <w:rPr>
                <w:rFonts w:ascii="BIZ UD明朝 Medium" w:eastAsia="BIZ UD明朝 Medium" w:hAnsi="BIZ UD明朝 Medium" w:hint="eastAsia"/>
              </w:rPr>
              <w:t>・平成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　　年　　　月　　　日生（　　　才）</w:t>
            </w:r>
          </w:p>
        </w:tc>
      </w:tr>
      <w:tr w:rsidR="007648D1" w:rsidRPr="00F32816" w14:paraId="4904F4B2" w14:textId="77777777">
        <w:trPr>
          <w:trHeight w:hRule="exact" w:val="327"/>
        </w:trPr>
        <w:tc>
          <w:tcPr>
            <w:tcW w:w="1540" w:type="dxa"/>
            <w:tcBorders>
              <w:top w:val="nil"/>
              <w:left w:val="single" w:sz="12" w:space="0" w:color="000000"/>
              <w:bottom w:val="dotted" w:sz="4" w:space="0" w:color="000000"/>
              <w:right w:val="nil"/>
            </w:tcBorders>
          </w:tcPr>
          <w:p w14:paraId="644CFCED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（フリガナ）</w:t>
            </w:r>
          </w:p>
        </w:tc>
        <w:tc>
          <w:tcPr>
            <w:tcW w:w="7260" w:type="dxa"/>
            <w:gridSpan w:val="4"/>
            <w:tcBorders>
              <w:top w:val="nil"/>
              <w:left w:val="single" w:sz="4" w:space="0" w:color="000000"/>
              <w:bottom w:val="dotted" w:sz="4" w:space="0" w:color="000000"/>
              <w:right w:val="single" w:sz="12" w:space="0" w:color="000000"/>
            </w:tcBorders>
          </w:tcPr>
          <w:p w14:paraId="78900B0D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F32816" w14:paraId="1CA5B4BC" w14:textId="77777777">
        <w:trPr>
          <w:trHeight w:hRule="exact" w:val="547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14:paraId="5E2C3DFC" w14:textId="77777777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勤務先所在地</w:t>
            </w:r>
          </w:p>
        </w:tc>
        <w:tc>
          <w:tcPr>
            <w:tcW w:w="7260" w:type="dxa"/>
            <w:gridSpan w:val="4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6252C6E9" w14:textId="1F30BE6C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hint="eastAsia"/>
              </w:rPr>
              <w:t>〒</w:t>
            </w:r>
          </w:p>
        </w:tc>
      </w:tr>
      <w:tr w:rsidR="007648D1" w:rsidRPr="00F32816" w14:paraId="0FE0BAFE" w14:textId="77777777">
        <w:trPr>
          <w:cantSplit/>
          <w:trHeight w:hRule="exact" w:val="330"/>
        </w:trPr>
        <w:tc>
          <w:tcPr>
            <w:tcW w:w="1540" w:type="dxa"/>
            <w:tcBorders>
              <w:top w:val="nil"/>
              <w:left w:val="single" w:sz="12" w:space="0" w:color="000000"/>
              <w:bottom w:val="dotted" w:sz="4" w:space="0" w:color="000000"/>
              <w:right w:val="nil"/>
            </w:tcBorders>
          </w:tcPr>
          <w:p w14:paraId="1C134CD7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（フリガナ）</w:t>
            </w:r>
          </w:p>
        </w:tc>
        <w:tc>
          <w:tcPr>
            <w:tcW w:w="3410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B77A4F4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3850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</w:tcPr>
          <w:p w14:paraId="27FFFE1B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電　話</w:t>
            </w:r>
          </w:p>
          <w:p w14:paraId="22C42701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5A1918FE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</w:t>
            </w:r>
            <w:r w:rsidRPr="00F32816">
              <w:rPr>
                <w:rFonts w:ascii="BIZ UD明朝 Medium" w:eastAsia="BIZ UD明朝 Medium" w:hAnsi="BIZ UD明朝 Medium" w:hint="eastAsia"/>
              </w:rPr>
              <w:t>（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</w:t>
            </w:r>
            <w:r w:rsidRPr="00F32816">
              <w:rPr>
                <w:rFonts w:ascii="BIZ UD明朝 Medium" w:eastAsia="BIZ UD明朝 Medium" w:hAnsi="BIZ UD明朝 Medium" w:hint="eastAsia"/>
              </w:rPr>
              <w:t>）</w:t>
            </w:r>
          </w:p>
        </w:tc>
      </w:tr>
      <w:tr w:rsidR="007648D1" w:rsidRPr="00F32816" w14:paraId="1AA9A1E2" w14:textId="77777777">
        <w:trPr>
          <w:cantSplit/>
          <w:trHeight w:hRule="exact" w:val="550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14:paraId="3B725945" w14:textId="77777777" w:rsidR="007648D1" w:rsidRPr="00F32816" w:rsidRDefault="007648D1">
            <w:pPr>
              <w:pStyle w:val="a3"/>
              <w:spacing w:before="110" w:line="330" w:lineRule="exact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勤務先名</w:t>
            </w:r>
          </w:p>
        </w:tc>
        <w:tc>
          <w:tcPr>
            <w:tcW w:w="34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CD79258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  <w:tc>
          <w:tcPr>
            <w:tcW w:w="3850" w:type="dxa"/>
            <w:gridSpan w:val="2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516117C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  <w:tr w:rsidR="007648D1" w:rsidRPr="00F32816" w14:paraId="18569B40" w14:textId="77777777">
        <w:trPr>
          <w:trHeight w:hRule="exact" w:val="880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14:paraId="78B41ACA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074A05C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給与収入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8AF55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6AAB1569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　　　　　　　　　円</w:t>
            </w:r>
          </w:p>
        </w:tc>
        <w:tc>
          <w:tcPr>
            <w:tcW w:w="12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0614C90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6FC30DF8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その他の</w:t>
            </w:r>
          </w:p>
          <w:p w14:paraId="28FBE53F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収入</w:t>
            </w:r>
          </w:p>
        </w:tc>
        <w:tc>
          <w:tcPr>
            <w:tcW w:w="3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629668FE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F46C093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　　　　　　　　　　　　円</w:t>
            </w:r>
          </w:p>
        </w:tc>
      </w:tr>
      <w:tr w:rsidR="007648D1" w:rsidRPr="00F32816" w14:paraId="3A27DAE3" w14:textId="77777777">
        <w:trPr>
          <w:trHeight w:hRule="exact" w:val="1100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4D8EA38A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424D54C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申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込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>者</w:t>
            </w:r>
          </w:p>
          <w:p w14:paraId="4417C197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との関係</w:t>
            </w:r>
          </w:p>
        </w:tc>
        <w:tc>
          <w:tcPr>
            <w:tcW w:w="7260" w:type="dxa"/>
            <w:gridSpan w:val="4"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E6A96CB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</w:tbl>
    <w:p w14:paraId="26051AF2" w14:textId="77777777" w:rsidR="007648D1" w:rsidRPr="00F32816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p w14:paraId="2CE77FA5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4818AC97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75A1F9EA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61FD76C6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53C27201" w14:textId="77777777" w:rsidR="007648D1" w:rsidRPr="00F32816" w:rsidRDefault="007648D1">
      <w:pPr>
        <w:pStyle w:val="a3"/>
        <w:spacing w:line="330" w:lineRule="exact"/>
        <w:rPr>
          <w:rFonts w:ascii="BIZ UD明朝 Medium" w:eastAsia="BIZ UD明朝 Medium" w:hAnsi="BIZ UD明朝 Medium"/>
          <w:spacing w:val="0"/>
        </w:rPr>
      </w:pPr>
      <w:r w:rsidRPr="00F32816">
        <w:rPr>
          <w:rFonts w:ascii="BIZ UD明朝 Medium" w:eastAsia="BIZ UD明朝 Medium" w:hAnsi="BIZ UD明朝 Medium" w:hint="eastAsia"/>
          <w:sz w:val="30"/>
          <w:szCs w:val="30"/>
        </w:rPr>
        <w:t>○資産状況</w:t>
      </w:r>
    </w:p>
    <w:p w14:paraId="659C75AA" w14:textId="77777777" w:rsidR="007648D1" w:rsidRPr="00F32816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tbl>
      <w:tblPr>
        <w:tblW w:w="0" w:type="auto"/>
        <w:tblInd w:w="12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540"/>
        <w:gridCol w:w="7260"/>
      </w:tblGrid>
      <w:tr w:rsidR="007648D1" w:rsidRPr="00F32816" w14:paraId="759E73D4" w14:textId="77777777">
        <w:trPr>
          <w:trHeight w:hRule="exact" w:val="872"/>
        </w:trPr>
        <w:tc>
          <w:tcPr>
            <w:tcW w:w="15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5AEAC7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40ED9CF9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土　　地</w:t>
            </w:r>
          </w:p>
        </w:tc>
        <w:tc>
          <w:tcPr>
            <w:tcW w:w="72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6ABDDA3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A62A69C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</w:t>
            </w:r>
            <w:r w:rsidRPr="00F32816">
              <w:rPr>
                <w:rFonts w:ascii="BIZ UD明朝 Medium" w:eastAsia="BIZ UD明朝 Medium" w:hAnsi="BIZ UD明朝 Medium" w:hint="eastAsia"/>
              </w:rPr>
              <w:t>㎡（評価額）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</w:t>
            </w:r>
            <w:r w:rsidRPr="00F32816">
              <w:rPr>
                <w:rFonts w:ascii="BIZ UD明朝 Medium" w:eastAsia="BIZ UD明朝 Medium" w:hAnsi="BIZ UD明朝 Medium" w:hint="eastAsia"/>
              </w:rPr>
              <w:t>円</w:t>
            </w:r>
          </w:p>
        </w:tc>
      </w:tr>
      <w:tr w:rsidR="007648D1" w:rsidRPr="00F32816" w14:paraId="31C30883" w14:textId="77777777">
        <w:trPr>
          <w:trHeight w:hRule="exact" w:val="872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ACE7EF4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3EE9490E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</w:t>
            </w:r>
            <w:r w:rsidRPr="00F32816">
              <w:rPr>
                <w:rFonts w:ascii="BIZ UD明朝 Medium" w:eastAsia="BIZ UD明朝 Medium" w:hAnsi="BIZ UD明朝 Medium" w:hint="eastAsia"/>
              </w:rPr>
              <w:t>建　　物</w:t>
            </w:r>
          </w:p>
        </w:tc>
        <w:tc>
          <w:tcPr>
            <w:tcW w:w="726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6A485F0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40B31896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</w:t>
            </w:r>
            <w:r w:rsidRPr="00F32816">
              <w:rPr>
                <w:rFonts w:ascii="BIZ UD明朝 Medium" w:eastAsia="BIZ UD明朝 Medium" w:hAnsi="BIZ UD明朝 Medium" w:hint="eastAsia"/>
              </w:rPr>
              <w:t>㎡（評価額）</w:t>
            </w: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</w:t>
            </w:r>
            <w:r w:rsidRPr="00F32816">
              <w:rPr>
                <w:rFonts w:ascii="BIZ UD明朝 Medium" w:eastAsia="BIZ UD明朝 Medium" w:hAnsi="BIZ UD明朝 Medium" w:hint="eastAsia"/>
              </w:rPr>
              <w:t>円</w:t>
            </w:r>
          </w:p>
        </w:tc>
      </w:tr>
      <w:tr w:rsidR="007648D1" w:rsidRPr="00F32816" w14:paraId="36637778" w14:textId="77777777">
        <w:trPr>
          <w:trHeight w:hRule="exact" w:val="872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2A5126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4C77E430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</w:t>
            </w:r>
            <w:r w:rsidRPr="00F32816">
              <w:rPr>
                <w:rFonts w:ascii="BIZ UD明朝 Medium" w:eastAsia="BIZ UD明朝 Medium" w:hAnsi="BIZ UD明朝 Medium" w:hint="eastAsia"/>
              </w:rPr>
              <w:t>現金預金</w:t>
            </w:r>
          </w:p>
        </w:tc>
        <w:tc>
          <w:tcPr>
            <w:tcW w:w="7260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E79E6EC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159CAB47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                                                            </w:t>
            </w:r>
            <w:r w:rsidRPr="00F32816">
              <w:rPr>
                <w:rFonts w:ascii="BIZ UD明朝 Medium" w:eastAsia="BIZ UD明朝 Medium" w:hAnsi="BIZ UD明朝 Medium" w:hint="eastAsia"/>
              </w:rPr>
              <w:t>円</w:t>
            </w:r>
          </w:p>
        </w:tc>
      </w:tr>
      <w:tr w:rsidR="007648D1" w:rsidRPr="00F32816" w14:paraId="30954D63" w14:textId="77777777">
        <w:trPr>
          <w:trHeight w:hRule="exact" w:val="1314"/>
        </w:trPr>
        <w:tc>
          <w:tcPr>
            <w:tcW w:w="15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0EB04AC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  <w:p w14:paraId="731EF84C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</w:p>
          <w:p w14:paraId="06287632" w14:textId="77777777" w:rsidR="007648D1" w:rsidRPr="00F32816" w:rsidRDefault="007648D1">
            <w:pPr>
              <w:pStyle w:val="a3"/>
              <w:rPr>
                <w:rFonts w:ascii="BIZ UD明朝 Medium" w:eastAsia="BIZ UD明朝 Medium" w:hAnsi="BIZ UD明朝 Medium"/>
                <w:spacing w:val="0"/>
              </w:rPr>
            </w:pPr>
            <w:r w:rsidRPr="00F32816">
              <w:rPr>
                <w:rFonts w:ascii="BIZ UD明朝 Medium" w:eastAsia="BIZ UD明朝 Medium" w:hAnsi="BIZ UD明朝 Medium" w:cs="Times New Roman"/>
                <w:spacing w:val="0"/>
              </w:rPr>
              <w:t xml:space="preserve"> </w:t>
            </w:r>
            <w:r w:rsidRPr="00F32816">
              <w:rPr>
                <w:rFonts w:ascii="BIZ UD明朝 Medium" w:eastAsia="BIZ UD明朝 Medium" w:hAnsi="BIZ UD明朝 Medium" w:hint="eastAsia"/>
              </w:rPr>
              <w:t xml:space="preserve">　備　　考</w:t>
            </w:r>
          </w:p>
        </w:tc>
        <w:tc>
          <w:tcPr>
            <w:tcW w:w="726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594B15EF" w14:textId="77777777" w:rsidR="007648D1" w:rsidRPr="00F32816" w:rsidRDefault="007648D1">
            <w:pPr>
              <w:pStyle w:val="a3"/>
              <w:spacing w:before="110"/>
              <w:rPr>
                <w:rFonts w:ascii="BIZ UD明朝 Medium" w:eastAsia="BIZ UD明朝 Medium" w:hAnsi="BIZ UD明朝 Medium"/>
                <w:spacing w:val="0"/>
              </w:rPr>
            </w:pPr>
          </w:p>
        </w:tc>
      </w:tr>
    </w:tbl>
    <w:p w14:paraId="6AC6A774" w14:textId="77777777" w:rsidR="007648D1" w:rsidRPr="00F32816" w:rsidRDefault="007648D1">
      <w:pPr>
        <w:pStyle w:val="a3"/>
        <w:spacing w:line="110" w:lineRule="exact"/>
        <w:rPr>
          <w:rFonts w:ascii="BIZ UD明朝 Medium" w:eastAsia="BIZ UD明朝 Medium" w:hAnsi="BIZ UD明朝 Medium"/>
          <w:spacing w:val="0"/>
        </w:rPr>
      </w:pPr>
    </w:p>
    <w:p w14:paraId="6212FAD5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p w14:paraId="0D2DBA96" w14:textId="77777777" w:rsidR="007648D1" w:rsidRPr="00F32816" w:rsidRDefault="007648D1">
      <w:pPr>
        <w:pStyle w:val="a3"/>
        <w:rPr>
          <w:rFonts w:ascii="BIZ UD明朝 Medium" w:eastAsia="BIZ UD明朝 Medium" w:hAnsi="BIZ UD明朝 Medium"/>
          <w:spacing w:val="0"/>
        </w:rPr>
      </w:pPr>
    </w:p>
    <w:sectPr w:rsidR="007648D1" w:rsidRPr="00F32816" w:rsidSect="007648D1">
      <w:pgSz w:w="11906" w:h="16838"/>
      <w:pgMar w:top="1134" w:right="1417" w:bottom="850" w:left="1417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E959F" w14:textId="77777777" w:rsidR="00797F09" w:rsidRDefault="00797F09" w:rsidP="00797F09">
      <w:r>
        <w:separator/>
      </w:r>
    </w:p>
  </w:endnote>
  <w:endnote w:type="continuationSeparator" w:id="0">
    <w:p w14:paraId="750DCF37" w14:textId="77777777" w:rsidR="00797F09" w:rsidRDefault="00797F09" w:rsidP="00797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FDC3D" w14:textId="77777777" w:rsidR="00797F09" w:rsidRDefault="00797F09" w:rsidP="00797F09">
      <w:r>
        <w:separator/>
      </w:r>
    </w:p>
  </w:footnote>
  <w:footnote w:type="continuationSeparator" w:id="0">
    <w:p w14:paraId="35F16195" w14:textId="77777777" w:rsidR="00797F09" w:rsidRDefault="00797F09" w:rsidP="00797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648D1"/>
    <w:rsid w:val="000852DB"/>
    <w:rsid w:val="000917D6"/>
    <w:rsid w:val="00102B29"/>
    <w:rsid w:val="001A1E0C"/>
    <w:rsid w:val="002514F3"/>
    <w:rsid w:val="003E003F"/>
    <w:rsid w:val="003E082B"/>
    <w:rsid w:val="004905DC"/>
    <w:rsid w:val="007648D1"/>
    <w:rsid w:val="00797F09"/>
    <w:rsid w:val="009C72F0"/>
    <w:rsid w:val="00A1749E"/>
    <w:rsid w:val="00CE1D29"/>
    <w:rsid w:val="00DF1AB7"/>
    <w:rsid w:val="00F32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D16C3FF"/>
  <w15:docId w15:val="{24C430C2-C1BE-47FC-BBA2-2FC68FAAC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1A1E0C"/>
    <w:pPr>
      <w:widowControl w:val="0"/>
      <w:wordWrap w:val="0"/>
      <w:autoSpaceDE w:val="0"/>
      <w:autoSpaceDN w:val="0"/>
      <w:adjustRightInd w:val="0"/>
      <w:spacing w:line="220" w:lineRule="exact"/>
      <w:jc w:val="both"/>
    </w:pPr>
    <w:rPr>
      <w:rFonts w:ascii="Times New Roman" w:eastAsia="ＭＳ ゴシック" w:hAnsi="Times New Roman" w:cs="ＭＳ ゴシック"/>
      <w:spacing w:val="-1"/>
      <w:kern w:val="0"/>
      <w:sz w:val="22"/>
    </w:rPr>
  </w:style>
  <w:style w:type="paragraph" w:styleId="a4">
    <w:name w:val="header"/>
    <w:basedOn w:val="a"/>
    <w:link w:val="a5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97F09"/>
  </w:style>
  <w:style w:type="paragraph" w:styleId="a6">
    <w:name w:val="footer"/>
    <w:basedOn w:val="a"/>
    <w:link w:val="a7"/>
    <w:uiPriority w:val="99"/>
    <w:unhideWhenUsed/>
    <w:rsid w:val="00797F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9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BCF136-D83B-47CF-B20C-C474DF0DE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6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10</cp:revision>
  <dcterms:created xsi:type="dcterms:W3CDTF">2010-07-13T02:54:00Z</dcterms:created>
  <dcterms:modified xsi:type="dcterms:W3CDTF">2026-02-20T04:54:00Z</dcterms:modified>
</cp:coreProperties>
</file>